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941" w:rsidRPr="00636941" w:rsidRDefault="00636941" w:rsidP="00636941">
      <w:pPr>
        <w:spacing w:line="360" w:lineRule="auto"/>
        <w:rPr>
          <w:b/>
          <w:sz w:val="44"/>
        </w:rPr>
      </w:pPr>
      <w:r w:rsidRPr="00636941">
        <w:rPr>
          <w:b/>
          <w:sz w:val="44"/>
        </w:rPr>
        <w:t>Case Study</w:t>
      </w:r>
    </w:p>
    <w:p w:rsidR="00A76122" w:rsidRDefault="00636941" w:rsidP="00636941">
      <w:pPr>
        <w:spacing w:line="360" w:lineRule="auto"/>
        <w:rPr>
          <w:sz w:val="40"/>
        </w:rPr>
      </w:pPr>
      <w:r w:rsidRPr="00636941">
        <w:rPr>
          <w:sz w:val="40"/>
        </w:rPr>
        <w:t>Employment Transition for People with Disability</w:t>
      </w:r>
    </w:p>
    <w:p w:rsidR="00636941" w:rsidRDefault="00636941" w:rsidP="00636941">
      <w:pPr>
        <w:spacing w:line="360" w:lineRule="auto"/>
        <w:rPr>
          <w:sz w:val="40"/>
        </w:rPr>
      </w:pPr>
      <w:r>
        <w:rPr>
          <w:sz w:val="40"/>
        </w:rPr>
        <w:t>Employability before Disability</w:t>
      </w:r>
    </w:p>
    <w:p w:rsidR="00636941" w:rsidRPr="00636941" w:rsidRDefault="00636941" w:rsidP="00636941">
      <w:pPr>
        <w:spacing w:line="360" w:lineRule="auto"/>
        <w:rPr>
          <w:sz w:val="32"/>
        </w:rPr>
      </w:pPr>
      <w:r w:rsidRPr="00636941">
        <w:rPr>
          <w:sz w:val="32"/>
        </w:rPr>
        <w:t>Elias Joslin – Trolley Collector</w:t>
      </w:r>
    </w:p>
    <w:p w:rsidR="00636941" w:rsidRPr="00636941" w:rsidRDefault="00636941" w:rsidP="00636941">
      <w:pPr>
        <w:spacing w:line="360" w:lineRule="auto"/>
      </w:pPr>
      <w:proofErr w:type="gramStart"/>
      <w:r w:rsidRPr="00636941">
        <w:t>Busselton who is working as a trolley</w:t>
      </w:r>
      <w:r>
        <w:t xml:space="preserve"> </w:t>
      </w:r>
      <w:r w:rsidRPr="00636941">
        <w:t>collector while preparing for his future.</w:t>
      </w:r>
      <w:proofErr w:type="gramEnd"/>
    </w:p>
    <w:p w:rsidR="00636941" w:rsidRDefault="00636941" w:rsidP="00636941">
      <w:pPr>
        <w:spacing w:line="360" w:lineRule="auto"/>
      </w:pPr>
      <w:r w:rsidRPr="00636941">
        <w:t>After leaving sch</w:t>
      </w:r>
      <w:r>
        <w:t xml:space="preserve">ool, Elias secured a work trial </w:t>
      </w:r>
      <w:r w:rsidRPr="00636941">
        <w:t>at Mitre 10 with</w:t>
      </w:r>
      <w:r>
        <w:t xml:space="preserve"> the help of Forrest Personnel, </w:t>
      </w:r>
      <w:r w:rsidRPr="00636941">
        <w:t>a local Disabil</w:t>
      </w:r>
      <w:r>
        <w:t xml:space="preserve">ity Employment Service. Through </w:t>
      </w:r>
      <w:r w:rsidRPr="00636941">
        <w:t>this work exp</w:t>
      </w:r>
      <w:r>
        <w:t xml:space="preserve">erience he learned the value of </w:t>
      </w:r>
      <w:r w:rsidRPr="00636941">
        <w:t>customer servi</w:t>
      </w:r>
      <w:r>
        <w:t xml:space="preserve">ce, attention to detail and use </w:t>
      </w:r>
      <w:r w:rsidRPr="00636941">
        <w:t>of equipment</w:t>
      </w:r>
      <w:r>
        <w:t xml:space="preserve">, which subsequently helped him </w:t>
      </w:r>
      <w:r w:rsidRPr="00636941">
        <w:t>secure his job as a</w:t>
      </w:r>
      <w:r>
        <w:t xml:space="preserve"> trolley collector at the local </w:t>
      </w:r>
      <w:r w:rsidRPr="00636941">
        <w:t>shopping centr</w:t>
      </w:r>
      <w:r>
        <w:t xml:space="preserve">e. His salary means he can save </w:t>
      </w:r>
      <w:r w:rsidRPr="00636941">
        <w:t>towards his goal to stud</w:t>
      </w:r>
      <w:r>
        <w:t xml:space="preserve">y Information Technology </w:t>
      </w:r>
      <w:r w:rsidRPr="00636941">
        <w:t>and pay for his d</w:t>
      </w:r>
      <w:r>
        <w:t xml:space="preserve">riving lessons. Once he has his </w:t>
      </w:r>
      <w:r w:rsidRPr="00636941">
        <w:t>driver’s licence</w:t>
      </w:r>
      <w:r>
        <w:t xml:space="preserve">, he hopes to work as a courier </w:t>
      </w:r>
      <w:r w:rsidRPr="00636941">
        <w:t>which will provid</w:t>
      </w:r>
      <w:r>
        <w:t xml:space="preserve">e a source of income to support </w:t>
      </w:r>
      <w:r w:rsidRPr="00636941">
        <w:t>him while studying.</w:t>
      </w:r>
    </w:p>
    <w:p w:rsidR="004A7ADB" w:rsidRPr="00636941" w:rsidRDefault="004A7ADB" w:rsidP="004A7ADB">
      <w:pPr>
        <w:spacing w:line="360" w:lineRule="auto"/>
        <w:rPr>
          <w:sz w:val="32"/>
        </w:rPr>
      </w:pPr>
      <w:r>
        <w:rPr>
          <w:sz w:val="32"/>
        </w:rPr>
        <w:t>A Valuable Employee</w:t>
      </w:r>
    </w:p>
    <w:p w:rsidR="004A7ADB" w:rsidRDefault="004A7ADB" w:rsidP="004A7ADB">
      <w:pPr>
        <w:autoSpaceDE w:val="0"/>
        <w:autoSpaceDN w:val="0"/>
        <w:adjustRightInd w:val="0"/>
        <w:spacing w:after="0" w:line="360" w:lineRule="auto"/>
        <w:rPr>
          <w:szCs w:val="24"/>
        </w:rPr>
      </w:pPr>
      <w:r w:rsidRPr="004A7ADB">
        <w:rPr>
          <w:szCs w:val="24"/>
        </w:rPr>
        <w:t>Elias prides himself on doing his job well and</w:t>
      </w:r>
      <w:r>
        <w:rPr>
          <w:szCs w:val="24"/>
        </w:rPr>
        <w:t xml:space="preserve"> </w:t>
      </w:r>
      <w:r w:rsidRPr="004A7ADB">
        <w:rPr>
          <w:szCs w:val="24"/>
        </w:rPr>
        <w:t xml:space="preserve">has created a game </w:t>
      </w:r>
      <w:r>
        <w:rPr>
          <w:szCs w:val="24"/>
        </w:rPr>
        <w:t xml:space="preserve">to keep him motivated. </w:t>
      </w:r>
      <w:r w:rsidRPr="004A7ADB">
        <w:rPr>
          <w:szCs w:val="24"/>
        </w:rPr>
        <w:t>To win the g</w:t>
      </w:r>
      <w:r>
        <w:rPr>
          <w:szCs w:val="24"/>
        </w:rPr>
        <w:t xml:space="preserve">ame he must have more collected </w:t>
      </w:r>
      <w:r w:rsidRPr="004A7ADB">
        <w:rPr>
          <w:szCs w:val="24"/>
        </w:rPr>
        <w:t>trolleys in th</w:t>
      </w:r>
      <w:r>
        <w:rPr>
          <w:szCs w:val="24"/>
        </w:rPr>
        <w:t xml:space="preserve">e trolley bays than uncollected </w:t>
      </w:r>
      <w:r w:rsidRPr="004A7ADB">
        <w:rPr>
          <w:szCs w:val="24"/>
        </w:rPr>
        <w:t>trolleys in the c</w:t>
      </w:r>
      <w:r>
        <w:rPr>
          <w:szCs w:val="24"/>
        </w:rPr>
        <w:t xml:space="preserve">ar park. This game demonstrates </w:t>
      </w:r>
      <w:r w:rsidRPr="004A7ADB">
        <w:rPr>
          <w:szCs w:val="24"/>
        </w:rPr>
        <w:t>Elias’ impre</w:t>
      </w:r>
      <w:r>
        <w:rPr>
          <w:szCs w:val="24"/>
        </w:rPr>
        <w:t xml:space="preserve">ssive work ethic and encourages </w:t>
      </w:r>
      <w:r w:rsidRPr="004A7ADB">
        <w:rPr>
          <w:szCs w:val="24"/>
        </w:rPr>
        <w:t>his productivi</w:t>
      </w:r>
      <w:r>
        <w:rPr>
          <w:szCs w:val="24"/>
        </w:rPr>
        <w:t xml:space="preserve">ty. Subsequently his hours have </w:t>
      </w:r>
      <w:r w:rsidRPr="004A7ADB">
        <w:rPr>
          <w:szCs w:val="24"/>
        </w:rPr>
        <w:t>been increase</w:t>
      </w:r>
      <w:r>
        <w:rPr>
          <w:szCs w:val="24"/>
        </w:rPr>
        <w:t xml:space="preserve">d by his employer. Elias enjoys </w:t>
      </w:r>
      <w:r w:rsidRPr="004A7ADB">
        <w:rPr>
          <w:szCs w:val="24"/>
        </w:rPr>
        <w:t xml:space="preserve">learning, and is </w:t>
      </w:r>
      <w:r>
        <w:rPr>
          <w:szCs w:val="24"/>
        </w:rPr>
        <w:t xml:space="preserve">very careful to follow required </w:t>
      </w:r>
      <w:r w:rsidRPr="004A7ADB">
        <w:rPr>
          <w:szCs w:val="24"/>
        </w:rPr>
        <w:t>Occupational Hea</w:t>
      </w:r>
      <w:r>
        <w:rPr>
          <w:szCs w:val="24"/>
        </w:rPr>
        <w:t xml:space="preserve">lth and Safety practices. He is </w:t>
      </w:r>
      <w:r w:rsidRPr="004A7ADB">
        <w:rPr>
          <w:szCs w:val="24"/>
        </w:rPr>
        <w:t>known and app</w:t>
      </w:r>
      <w:r>
        <w:rPr>
          <w:szCs w:val="24"/>
        </w:rPr>
        <w:t xml:space="preserve">reciated by customers, who have </w:t>
      </w:r>
      <w:r w:rsidRPr="004A7ADB">
        <w:rPr>
          <w:szCs w:val="24"/>
        </w:rPr>
        <w:t>provided positive comments to the supermarket.</w:t>
      </w:r>
    </w:p>
    <w:p w:rsidR="004A7ADB" w:rsidRPr="004A7ADB" w:rsidRDefault="004A7ADB" w:rsidP="00E76B2C">
      <w:pPr>
        <w:spacing w:before="240" w:after="240" w:line="360" w:lineRule="auto"/>
        <w:rPr>
          <w:sz w:val="32"/>
          <w:szCs w:val="24"/>
        </w:rPr>
      </w:pPr>
      <w:r w:rsidRPr="004A7ADB">
        <w:rPr>
          <w:sz w:val="32"/>
          <w:szCs w:val="24"/>
        </w:rPr>
        <w:t>His pathway from School to Work</w:t>
      </w:r>
    </w:p>
    <w:p w:rsidR="004A7ADB" w:rsidRDefault="004A7ADB" w:rsidP="00E76B2C">
      <w:pPr>
        <w:autoSpaceDE w:val="0"/>
        <w:autoSpaceDN w:val="0"/>
        <w:adjustRightInd w:val="0"/>
        <w:spacing w:before="240" w:after="240" w:line="360" w:lineRule="auto"/>
        <w:rPr>
          <w:szCs w:val="24"/>
        </w:rPr>
      </w:pPr>
      <w:r w:rsidRPr="004A7ADB">
        <w:rPr>
          <w:szCs w:val="24"/>
        </w:rPr>
        <w:t>Elias’s success is a result</w:t>
      </w:r>
      <w:r>
        <w:rPr>
          <w:szCs w:val="24"/>
        </w:rPr>
        <w:t xml:space="preserve"> of his willingness to </w:t>
      </w:r>
      <w:r w:rsidRPr="004A7ADB">
        <w:rPr>
          <w:szCs w:val="24"/>
        </w:rPr>
        <w:t>learn, plan an</w:t>
      </w:r>
      <w:r>
        <w:rPr>
          <w:szCs w:val="24"/>
        </w:rPr>
        <w:t xml:space="preserve">d work hard. While at school he </w:t>
      </w:r>
      <w:r w:rsidRPr="004A7ADB">
        <w:rPr>
          <w:szCs w:val="24"/>
        </w:rPr>
        <w:t xml:space="preserve">experimented </w:t>
      </w:r>
      <w:r>
        <w:rPr>
          <w:szCs w:val="24"/>
        </w:rPr>
        <w:t xml:space="preserve">with his studies, changing from </w:t>
      </w:r>
      <w:r w:rsidRPr="004A7ADB">
        <w:rPr>
          <w:szCs w:val="24"/>
        </w:rPr>
        <w:t>accounting to Structured Workplace Learning at</w:t>
      </w:r>
      <w:r w:rsidRPr="004A7ADB">
        <w:rPr>
          <w:szCs w:val="24"/>
        </w:rPr>
        <w:t xml:space="preserve"> </w:t>
      </w:r>
      <w:r w:rsidRPr="004A7ADB">
        <w:rPr>
          <w:szCs w:val="24"/>
        </w:rPr>
        <w:t>Mitre 10. He d</w:t>
      </w:r>
      <w:r>
        <w:rPr>
          <w:szCs w:val="24"/>
        </w:rPr>
        <w:t xml:space="preserve">eveloped skills in warehousing, </w:t>
      </w:r>
      <w:r w:rsidRPr="004A7ADB">
        <w:rPr>
          <w:szCs w:val="24"/>
        </w:rPr>
        <w:t>using machines and working as part of a</w:t>
      </w:r>
      <w:r>
        <w:rPr>
          <w:szCs w:val="24"/>
        </w:rPr>
        <w:t xml:space="preserve"> </w:t>
      </w:r>
      <w:r w:rsidRPr="004A7ADB">
        <w:rPr>
          <w:szCs w:val="24"/>
        </w:rPr>
        <w:t>team. He also found that he enjoyed helping</w:t>
      </w:r>
      <w:r>
        <w:rPr>
          <w:szCs w:val="24"/>
        </w:rPr>
        <w:t xml:space="preserve"> </w:t>
      </w:r>
      <w:r w:rsidRPr="004A7ADB">
        <w:rPr>
          <w:szCs w:val="24"/>
        </w:rPr>
        <w:t xml:space="preserve">customers. </w:t>
      </w:r>
      <w:r w:rsidRPr="004A7ADB">
        <w:rPr>
          <w:szCs w:val="24"/>
        </w:rPr>
        <w:lastRenderedPageBreak/>
        <w:t>Thro</w:t>
      </w:r>
      <w:r>
        <w:rPr>
          <w:szCs w:val="24"/>
        </w:rPr>
        <w:t xml:space="preserve">ugh discussion with his family, </w:t>
      </w:r>
      <w:r w:rsidRPr="004A7ADB">
        <w:rPr>
          <w:szCs w:val="24"/>
        </w:rPr>
        <w:t xml:space="preserve">friends and </w:t>
      </w:r>
      <w:r>
        <w:rPr>
          <w:szCs w:val="24"/>
        </w:rPr>
        <w:t xml:space="preserve">his employment support service, </w:t>
      </w:r>
      <w:r w:rsidRPr="004A7ADB">
        <w:rPr>
          <w:szCs w:val="24"/>
        </w:rPr>
        <w:t>Elias identifi</w:t>
      </w:r>
      <w:r>
        <w:rPr>
          <w:szCs w:val="24"/>
        </w:rPr>
        <w:t xml:space="preserve">ed that courier work would suit </w:t>
      </w:r>
      <w:r w:rsidRPr="004A7ADB">
        <w:rPr>
          <w:szCs w:val="24"/>
        </w:rPr>
        <w:t>his interest in</w:t>
      </w:r>
      <w:r>
        <w:rPr>
          <w:szCs w:val="24"/>
        </w:rPr>
        <w:t xml:space="preserve"> customer service, and sees his </w:t>
      </w:r>
      <w:r w:rsidRPr="004A7ADB">
        <w:rPr>
          <w:szCs w:val="24"/>
        </w:rPr>
        <w:t>current job as a stepping st</w:t>
      </w:r>
      <w:r>
        <w:rPr>
          <w:szCs w:val="24"/>
        </w:rPr>
        <w:t xml:space="preserve">one to this goal and </w:t>
      </w:r>
      <w:r w:rsidRPr="004A7ADB">
        <w:rPr>
          <w:szCs w:val="24"/>
        </w:rPr>
        <w:t>eventually studying Information Technology.</w:t>
      </w:r>
    </w:p>
    <w:p w:rsidR="004A7ADB" w:rsidRPr="00E76B2C" w:rsidRDefault="00E76B2C" w:rsidP="00E76B2C">
      <w:pPr>
        <w:spacing w:before="240" w:after="240" w:line="360" w:lineRule="auto"/>
      </w:pPr>
      <w:r w:rsidRPr="00E76B2C">
        <w:t>Did you know - Employees with disability have less OHS incident, and lower workers compensation.</w:t>
      </w:r>
    </w:p>
    <w:p w:rsidR="00E76B2C" w:rsidRPr="00E76B2C" w:rsidRDefault="00E76B2C" w:rsidP="00E76B2C">
      <w:pPr>
        <w:spacing w:before="240" w:after="240" w:line="360" w:lineRule="auto"/>
      </w:pPr>
      <w:r w:rsidRPr="00E76B2C">
        <w:t xml:space="preserve">The WA NDIS My Way focuses on planning for the current and future needs of people with disability. Along with their families and carers they may choose to be supported by their My Way Coordinator to create a plan tailored to their unique needs and goals (including work). They can also choose to develop their own plan independently. To find out more, call 1800 996 214 or email </w:t>
      </w:r>
      <w:hyperlink r:id="rId5" w:history="1">
        <w:r w:rsidRPr="00E76B2C">
          <w:rPr>
            <w:rStyle w:val="Hyperlink"/>
          </w:rPr>
          <w:t>myway@dsc.wa.gov.au</w:t>
        </w:r>
      </w:hyperlink>
    </w:p>
    <w:p w:rsidR="00E76B2C" w:rsidRDefault="00E76B2C" w:rsidP="00E76B2C">
      <w:pPr>
        <w:spacing w:before="240" w:after="240" w:line="360" w:lineRule="auto"/>
      </w:pPr>
      <w:r w:rsidRPr="00E76B2C">
        <w:t>This project is proudly supported by the Disability Services Commission of Western Australia.</w:t>
      </w:r>
    </w:p>
    <w:p w:rsidR="00E76B2C" w:rsidRDefault="00E76B2C">
      <w:r>
        <w:br w:type="page"/>
      </w:r>
    </w:p>
    <w:p w:rsidR="00E76B2C" w:rsidRPr="00636941" w:rsidRDefault="00E76B2C" w:rsidP="00E76B2C">
      <w:pPr>
        <w:spacing w:line="360" w:lineRule="auto"/>
        <w:rPr>
          <w:b/>
          <w:sz w:val="44"/>
        </w:rPr>
      </w:pPr>
      <w:r w:rsidRPr="00636941">
        <w:rPr>
          <w:b/>
          <w:sz w:val="44"/>
        </w:rPr>
        <w:lastRenderedPageBreak/>
        <w:t>Case Study</w:t>
      </w:r>
    </w:p>
    <w:p w:rsidR="00E76B2C" w:rsidRDefault="00E76B2C" w:rsidP="00E76B2C">
      <w:pPr>
        <w:spacing w:line="360" w:lineRule="auto"/>
        <w:rPr>
          <w:sz w:val="40"/>
        </w:rPr>
      </w:pPr>
      <w:r w:rsidRPr="00636941">
        <w:rPr>
          <w:sz w:val="40"/>
        </w:rPr>
        <w:t>Employment Transition for People with Disability</w:t>
      </w:r>
    </w:p>
    <w:p w:rsidR="00E76B2C" w:rsidRDefault="00E76B2C" w:rsidP="00E76B2C">
      <w:pPr>
        <w:spacing w:line="360" w:lineRule="auto"/>
        <w:rPr>
          <w:sz w:val="40"/>
        </w:rPr>
      </w:pPr>
      <w:r>
        <w:rPr>
          <w:sz w:val="40"/>
        </w:rPr>
        <w:t>Employability before Disability</w:t>
      </w:r>
    </w:p>
    <w:p w:rsidR="00E76B2C" w:rsidRPr="00636941" w:rsidRDefault="00E76B2C" w:rsidP="00E76B2C">
      <w:pPr>
        <w:spacing w:line="360" w:lineRule="auto"/>
        <w:rPr>
          <w:sz w:val="32"/>
        </w:rPr>
      </w:pPr>
      <w:r>
        <w:rPr>
          <w:sz w:val="32"/>
        </w:rPr>
        <w:t>Sarah Wardle</w:t>
      </w:r>
      <w:r w:rsidRPr="00636941">
        <w:rPr>
          <w:sz w:val="32"/>
        </w:rPr>
        <w:t xml:space="preserve"> – </w:t>
      </w:r>
      <w:r>
        <w:rPr>
          <w:sz w:val="32"/>
        </w:rPr>
        <w:t>Serco</w:t>
      </w:r>
    </w:p>
    <w:p w:rsidR="00E76B2C" w:rsidRPr="00E76B2C" w:rsidRDefault="00E76B2C" w:rsidP="00AA7BDA">
      <w:pPr>
        <w:spacing w:before="240" w:after="240" w:line="360" w:lineRule="auto"/>
      </w:pPr>
      <w:r w:rsidRPr="00E76B2C">
        <w:t>Sarah enjoys working in the HR department</w:t>
      </w:r>
      <w:r>
        <w:t xml:space="preserve"> </w:t>
      </w:r>
      <w:r w:rsidRPr="00E76B2C">
        <w:t>for Serco at Fiona Stanley Ho</w:t>
      </w:r>
      <w:r>
        <w:t xml:space="preserve">spital. Sarah </w:t>
      </w:r>
      <w:r w:rsidRPr="00E76B2C">
        <w:t>has w</w:t>
      </w:r>
      <w:r>
        <w:t xml:space="preserve">orked for Serco since September </w:t>
      </w:r>
      <w:r w:rsidRPr="00E76B2C">
        <w:t>2014 for four</w:t>
      </w:r>
      <w:r>
        <w:t xml:space="preserve"> days a week in a role that was </w:t>
      </w:r>
      <w:r w:rsidRPr="00E76B2C">
        <w:t xml:space="preserve">specifically </w:t>
      </w:r>
      <w:r>
        <w:t xml:space="preserve">designed to maximise her skills </w:t>
      </w:r>
      <w:r w:rsidRPr="00E76B2C">
        <w:t>and abilities.</w:t>
      </w:r>
    </w:p>
    <w:p w:rsidR="00E76B2C" w:rsidRDefault="00E76B2C" w:rsidP="00AA7BDA">
      <w:pPr>
        <w:spacing w:before="240" w:after="240" w:line="360" w:lineRule="auto"/>
      </w:pPr>
      <w:r w:rsidRPr="00E76B2C">
        <w:t>The job involves</w:t>
      </w:r>
      <w:r>
        <w:t xml:space="preserve"> a range of tasks including the </w:t>
      </w:r>
      <w:r w:rsidRPr="00E76B2C">
        <w:t xml:space="preserve">assembling of </w:t>
      </w:r>
      <w:r>
        <w:t xml:space="preserve">induction packages and greeting </w:t>
      </w:r>
      <w:r w:rsidRPr="00E76B2C">
        <w:t>new staff.</w:t>
      </w:r>
      <w:r>
        <w:t xml:space="preserve"> As a ‘Count Me in Ambassador’, </w:t>
      </w:r>
      <w:r w:rsidRPr="00E76B2C">
        <w:t>Sarah h</w:t>
      </w:r>
      <w:r>
        <w:t xml:space="preserve">as demonstrated that hard work, </w:t>
      </w:r>
      <w:r w:rsidRPr="00E76B2C">
        <w:t>determination an</w:t>
      </w:r>
      <w:r>
        <w:t xml:space="preserve">d getting the right support can </w:t>
      </w:r>
      <w:r w:rsidRPr="00E76B2C">
        <w:t>help you get yo</w:t>
      </w:r>
      <w:r>
        <w:t xml:space="preserve">ur dream job. Sarah’s advice to </w:t>
      </w:r>
      <w:r w:rsidRPr="00E76B2C">
        <w:t>other job seekers w</w:t>
      </w:r>
      <w:r>
        <w:t xml:space="preserve">ith disability is “be involved, </w:t>
      </w:r>
      <w:r w:rsidRPr="00E76B2C">
        <w:t>don’t lose heart, take every opport</w:t>
      </w:r>
      <w:r>
        <w:t xml:space="preserve">unity and see </w:t>
      </w:r>
      <w:r w:rsidRPr="00E76B2C">
        <w:t>what happens.”</w:t>
      </w:r>
    </w:p>
    <w:p w:rsidR="00AA7BDA" w:rsidRPr="00AA7BDA" w:rsidRDefault="00AA7BDA" w:rsidP="00AA7BDA">
      <w:pPr>
        <w:spacing w:before="240" w:after="240" w:line="360" w:lineRule="auto"/>
        <w:rPr>
          <w:sz w:val="32"/>
        </w:rPr>
      </w:pPr>
      <w:r w:rsidRPr="00AA7BDA">
        <w:rPr>
          <w:sz w:val="32"/>
        </w:rPr>
        <w:t>A Valuable Employee</w:t>
      </w:r>
    </w:p>
    <w:p w:rsidR="00AA7BDA" w:rsidRPr="00AA7BDA" w:rsidRDefault="00AA7BDA" w:rsidP="00AA7BDA">
      <w:pPr>
        <w:spacing w:before="240" w:after="240" w:line="360" w:lineRule="auto"/>
      </w:pPr>
      <w:r w:rsidRPr="00AA7BDA">
        <w:t>Sarah says that every day is a new day and considers her work valuable. Whether it is attending to induction packages, training packages, or general administration, Sarah is there to help. In doing so, Sarah has helped reduce the workload of the entire HR department and her colleagues are able to focus their attention on their areas of specialisation.</w:t>
      </w:r>
    </w:p>
    <w:p w:rsidR="00AA7BDA" w:rsidRPr="00AA7BDA" w:rsidRDefault="00AA7BDA" w:rsidP="00AA7BDA">
      <w:pPr>
        <w:spacing w:before="240" w:after="240" w:line="360" w:lineRule="auto"/>
        <w:rPr>
          <w:sz w:val="32"/>
          <w:szCs w:val="24"/>
        </w:rPr>
      </w:pPr>
      <w:r w:rsidRPr="00AA7BDA">
        <w:rPr>
          <w:sz w:val="32"/>
          <w:szCs w:val="24"/>
        </w:rPr>
        <w:t>Her</w:t>
      </w:r>
      <w:r w:rsidRPr="00AA7BDA">
        <w:rPr>
          <w:sz w:val="32"/>
          <w:szCs w:val="24"/>
        </w:rPr>
        <w:t xml:space="preserve"> pathway from School to Work</w:t>
      </w:r>
    </w:p>
    <w:p w:rsidR="00AA7BDA" w:rsidRDefault="00AA7BDA" w:rsidP="00AA7BDA">
      <w:pPr>
        <w:autoSpaceDE w:val="0"/>
        <w:autoSpaceDN w:val="0"/>
        <w:adjustRightInd w:val="0"/>
        <w:spacing w:before="240" w:after="240" w:line="360" w:lineRule="auto"/>
        <w:rPr>
          <w:szCs w:val="24"/>
        </w:rPr>
      </w:pPr>
      <w:r w:rsidRPr="00AA7BDA">
        <w:rPr>
          <w:szCs w:val="24"/>
        </w:rPr>
        <w:t>Sarah’s jo</w:t>
      </w:r>
      <w:r w:rsidRPr="00AA7BDA">
        <w:rPr>
          <w:szCs w:val="24"/>
        </w:rPr>
        <w:t xml:space="preserve">urney to her dream job began at </w:t>
      </w:r>
      <w:r w:rsidRPr="00AA7BDA">
        <w:rPr>
          <w:szCs w:val="24"/>
        </w:rPr>
        <w:t>Leeming Senio</w:t>
      </w:r>
      <w:r w:rsidRPr="00AA7BDA">
        <w:rPr>
          <w:szCs w:val="24"/>
        </w:rPr>
        <w:t xml:space="preserve">r High School Education Support </w:t>
      </w:r>
      <w:r w:rsidRPr="00AA7BDA">
        <w:rPr>
          <w:szCs w:val="24"/>
        </w:rPr>
        <w:t>Centre, where she learned many impo</w:t>
      </w:r>
      <w:r w:rsidRPr="00AA7BDA">
        <w:rPr>
          <w:szCs w:val="24"/>
        </w:rPr>
        <w:t xml:space="preserve">rtant </w:t>
      </w:r>
      <w:r w:rsidRPr="00AA7BDA">
        <w:rPr>
          <w:szCs w:val="24"/>
        </w:rPr>
        <w:t>skills includin</w:t>
      </w:r>
      <w:r w:rsidRPr="00AA7BDA">
        <w:rPr>
          <w:szCs w:val="24"/>
        </w:rPr>
        <w:t xml:space="preserve">g public speaking, using public </w:t>
      </w:r>
      <w:r w:rsidRPr="00AA7BDA">
        <w:rPr>
          <w:szCs w:val="24"/>
        </w:rPr>
        <w:t>transport and</w:t>
      </w:r>
      <w:r w:rsidRPr="00AA7BDA">
        <w:rPr>
          <w:szCs w:val="24"/>
        </w:rPr>
        <w:t xml:space="preserve"> money handling. Following work </w:t>
      </w:r>
      <w:r w:rsidRPr="00AA7BDA">
        <w:rPr>
          <w:szCs w:val="24"/>
        </w:rPr>
        <w:t xml:space="preserve">experience </w:t>
      </w:r>
      <w:r w:rsidRPr="00AA7BDA">
        <w:rPr>
          <w:szCs w:val="24"/>
        </w:rPr>
        <w:t xml:space="preserve">placements at various worksites </w:t>
      </w:r>
      <w:r w:rsidRPr="00AA7BDA">
        <w:rPr>
          <w:szCs w:val="24"/>
        </w:rPr>
        <w:t>in the retail and</w:t>
      </w:r>
      <w:r w:rsidRPr="00AA7BDA">
        <w:rPr>
          <w:szCs w:val="24"/>
        </w:rPr>
        <w:t xml:space="preserve"> social services sectors, Sarah </w:t>
      </w:r>
      <w:r w:rsidRPr="00AA7BDA">
        <w:rPr>
          <w:szCs w:val="24"/>
        </w:rPr>
        <w:t>realised that s</w:t>
      </w:r>
      <w:r w:rsidRPr="00AA7BDA">
        <w:rPr>
          <w:szCs w:val="24"/>
        </w:rPr>
        <w:t xml:space="preserve">he wanted a job where she could </w:t>
      </w:r>
      <w:r w:rsidRPr="00AA7BDA">
        <w:rPr>
          <w:szCs w:val="24"/>
        </w:rPr>
        <w:t>help people. Furthe</w:t>
      </w:r>
      <w:r w:rsidRPr="00AA7BDA">
        <w:rPr>
          <w:szCs w:val="24"/>
        </w:rPr>
        <w:t xml:space="preserve">r discussions with her family, </w:t>
      </w:r>
      <w:r w:rsidRPr="00AA7BDA">
        <w:rPr>
          <w:szCs w:val="24"/>
        </w:rPr>
        <w:t xml:space="preserve">school and LAC </w:t>
      </w:r>
      <w:r w:rsidRPr="00AA7BDA">
        <w:rPr>
          <w:szCs w:val="24"/>
        </w:rPr>
        <w:t xml:space="preserve">revealed Fiona Stanley Hospital </w:t>
      </w:r>
      <w:r w:rsidRPr="00AA7BDA">
        <w:rPr>
          <w:szCs w:val="24"/>
        </w:rPr>
        <w:t>as the place</w:t>
      </w:r>
      <w:r w:rsidRPr="00AA7BDA">
        <w:rPr>
          <w:szCs w:val="24"/>
        </w:rPr>
        <w:t xml:space="preserve"> she wanted to </w:t>
      </w:r>
      <w:proofErr w:type="spellStart"/>
      <w:r w:rsidRPr="00AA7BDA">
        <w:rPr>
          <w:szCs w:val="24"/>
        </w:rPr>
        <w:lastRenderedPageBreak/>
        <w:t>work.This</w:t>
      </w:r>
      <w:proofErr w:type="spellEnd"/>
      <w:r w:rsidRPr="00AA7BDA">
        <w:rPr>
          <w:szCs w:val="24"/>
        </w:rPr>
        <w:t xml:space="preserve"> meant </w:t>
      </w:r>
      <w:r w:rsidRPr="00AA7BDA">
        <w:rPr>
          <w:szCs w:val="24"/>
        </w:rPr>
        <w:t>that Sarah was</w:t>
      </w:r>
      <w:r w:rsidRPr="00AA7BDA">
        <w:rPr>
          <w:szCs w:val="24"/>
        </w:rPr>
        <w:t xml:space="preserve"> so well prepared that during a </w:t>
      </w:r>
      <w:r w:rsidRPr="00AA7BDA">
        <w:rPr>
          <w:szCs w:val="24"/>
        </w:rPr>
        <w:t xml:space="preserve">chance meeting </w:t>
      </w:r>
      <w:r w:rsidRPr="00AA7BDA">
        <w:rPr>
          <w:szCs w:val="24"/>
        </w:rPr>
        <w:t xml:space="preserve">with Fiona Stanley, she proudly </w:t>
      </w:r>
      <w:r w:rsidRPr="00AA7BDA">
        <w:rPr>
          <w:szCs w:val="24"/>
        </w:rPr>
        <w:t xml:space="preserve">said, “I want to work at your hospital.” </w:t>
      </w:r>
      <w:r w:rsidRPr="00AA7BDA">
        <w:rPr>
          <w:szCs w:val="24"/>
        </w:rPr>
        <w:t xml:space="preserve">Thankfully, </w:t>
      </w:r>
      <w:r w:rsidRPr="00AA7BDA">
        <w:rPr>
          <w:szCs w:val="24"/>
        </w:rPr>
        <w:t>Fiona recogni</w:t>
      </w:r>
      <w:r w:rsidRPr="00AA7BDA">
        <w:rPr>
          <w:szCs w:val="24"/>
        </w:rPr>
        <w:t xml:space="preserve">sed how great an employee Sarah </w:t>
      </w:r>
      <w:r w:rsidRPr="00AA7BDA">
        <w:rPr>
          <w:szCs w:val="24"/>
        </w:rPr>
        <w:t>would be and</w:t>
      </w:r>
      <w:r w:rsidRPr="00AA7BDA">
        <w:rPr>
          <w:szCs w:val="24"/>
        </w:rPr>
        <w:t xml:space="preserve"> facilitated a meeting with her </w:t>
      </w:r>
      <w:r w:rsidRPr="00AA7BDA">
        <w:rPr>
          <w:szCs w:val="24"/>
        </w:rPr>
        <w:t>employer, Serco.</w:t>
      </w:r>
    </w:p>
    <w:p w:rsidR="00AA7BDA" w:rsidRDefault="00AA7BDA" w:rsidP="00AA7BDA">
      <w:pPr>
        <w:autoSpaceDE w:val="0"/>
        <w:autoSpaceDN w:val="0"/>
        <w:adjustRightInd w:val="0"/>
        <w:spacing w:before="240" w:after="240" w:line="360" w:lineRule="auto"/>
      </w:pPr>
      <w:r w:rsidRPr="00E76B2C">
        <w:t>Did you know</w:t>
      </w:r>
      <w:r>
        <w:t xml:space="preserve"> – People with disability take fewer days off than their colleagues without disability (Deakin University, 2002).</w:t>
      </w:r>
    </w:p>
    <w:p w:rsidR="00AA7BDA" w:rsidRPr="00E76B2C" w:rsidRDefault="00AA7BDA" w:rsidP="00AA7BDA">
      <w:pPr>
        <w:spacing w:before="240" w:after="240" w:line="360" w:lineRule="auto"/>
      </w:pPr>
      <w:r w:rsidRPr="00E76B2C">
        <w:t xml:space="preserve">The WA NDIS My Way focuses on planning for the current and future needs of people with disability. Along with their families and carers they may choose to be supported by their My Way Coordinator to create a plan tailored to their unique needs and goals (including work). They can also choose to develop their own plan independently. To find out more, call 1800 996 214 or email </w:t>
      </w:r>
      <w:hyperlink r:id="rId6" w:history="1">
        <w:r w:rsidRPr="00E76B2C">
          <w:rPr>
            <w:rStyle w:val="Hyperlink"/>
          </w:rPr>
          <w:t>myway@dsc.wa.gov.au</w:t>
        </w:r>
      </w:hyperlink>
    </w:p>
    <w:p w:rsidR="00AA7BDA" w:rsidRDefault="00AA7BDA" w:rsidP="00AA7BDA">
      <w:pPr>
        <w:spacing w:before="240" w:after="240" w:line="360" w:lineRule="auto"/>
      </w:pPr>
      <w:r w:rsidRPr="00E76B2C">
        <w:t>This project is proudly supported by the Disability Services Commission of Western Australia.</w:t>
      </w:r>
    </w:p>
    <w:p w:rsidR="00AA7BDA" w:rsidRDefault="00AA7BDA">
      <w:r>
        <w:br w:type="page"/>
      </w:r>
    </w:p>
    <w:p w:rsidR="00AA7BDA" w:rsidRPr="00636941" w:rsidRDefault="00AA7BDA" w:rsidP="00AA7BDA">
      <w:pPr>
        <w:spacing w:line="360" w:lineRule="auto"/>
        <w:rPr>
          <w:b/>
          <w:sz w:val="44"/>
        </w:rPr>
      </w:pPr>
      <w:r w:rsidRPr="00636941">
        <w:rPr>
          <w:b/>
          <w:sz w:val="44"/>
        </w:rPr>
        <w:lastRenderedPageBreak/>
        <w:t>Case Study</w:t>
      </w:r>
    </w:p>
    <w:p w:rsidR="00AA7BDA" w:rsidRDefault="00AA7BDA" w:rsidP="00AA7BDA">
      <w:pPr>
        <w:spacing w:line="360" w:lineRule="auto"/>
        <w:rPr>
          <w:sz w:val="40"/>
        </w:rPr>
      </w:pPr>
      <w:r w:rsidRPr="00636941">
        <w:rPr>
          <w:sz w:val="40"/>
        </w:rPr>
        <w:t>Employment Transition for People with Disability</w:t>
      </w:r>
    </w:p>
    <w:p w:rsidR="00AA7BDA" w:rsidRDefault="00AA7BDA" w:rsidP="00AA7BDA">
      <w:pPr>
        <w:spacing w:line="360" w:lineRule="auto"/>
        <w:rPr>
          <w:sz w:val="40"/>
        </w:rPr>
      </w:pPr>
      <w:r>
        <w:rPr>
          <w:sz w:val="40"/>
        </w:rPr>
        <w:t>Employability before Disability</w:t>
      </w:r>
    </w:p>
    <w:p w:rsidR="00AA7BDA" w:rsidRPr="00636941" w:rsidRDefault="00AA7BDA" w:rsidP="00AA7BDA">
      <w:pPr>
        <w:spacing w:line="360" w:lineRule="auto"/>
        <w:rPr>
          <w:sz w:val="32"/>
        </w:rPr>
      </w:pPr>
      <w:r>
        <w:rPr>
          <w:sz w:val="32"/>
        </w:rPr>
        <w:t>Jessie Butcher</w:t>
      </w:r>
      <w:r w:rsidRPr="00636941">
        <w:rPr>
          <w:sz w:val="32"/>
        </w:rPr>
        <w:t xml:space="preserve"> – </w:t>
      </w:r>
      <w:r>
        <w:rPr>
          <w:sz w:val="32"/>
        </w:rPr>
        <w:t>Hungry Jacks</w:t>
      </w:r>
    </w:p>
    <w:p w:rsidR="00AA7BDA" w:rsidRPr="00AA7BDA" w:rsidRDefault="00AA7BDA" w:rsidP="00AA7BDA">
      <w:pPr>
        <w:autoSpaceDE w:val="0"/>
        <w:autoSpaceDN w:val="0"/>
        <w:adjustRightInd w:val="0"/>
        <w:spacing w:before="240" w:after="240" w:line="360" w:lineRule="auto"/>
        <w:rPr>
          <w:szCs w:val="24"/>
        </w:rPr>
      </w:pPr>
      <w:r w:rsidRPr="00AA7BDA">
        <w:rPr>
          <w:szCs w:val="24"/>
        </w:rPr>
        <w:t>Her job involves preparing food, pouring drinks,</w:t>
      </w:r>
      <w:r>
        <w:rPr>
          <w:szCs w:val="24"/>
        </w:rPr>
        <w:t xml:space="preserve"> </w:t>
      </w:r>
      <w:r w:rsidRPr="00AA7BDA">
        <w:rPr>
          <w:szCs w:val="24"/>
        </w:rPr>
        <w:t>and cleaning. J</w:t>
      </w:r>
      <w:r>
        <w:rPr>
          <w:szCs w:val="24"/>
        </w:rPr>
        <w:t xml:space="preserve">essie secured her job at Hungry </w:t>
      </w:r>
      <w:r w:rsidRPr="00AA7BDA">
        <w:rPr>
          <w:szCs w:val="24"/>
        </w:rPr>
        <w:t>Jacks after a three week ‘work trial’ organ</w:t>
      </w:r>
      <w:r>
        <w:rPr>
          <w:szCs w:val="24"/>
        </w:rPr>
        <w:t xml:space="preserve">ised </w:t>
      </w:r>
      <w:r w:rsidRPr="00AA7BDA">
        <w:rPr>
          <w:szCs w:val="24"/>
        </w:rPr>
        <w:t>by Forres</w:t>
      </w:r>
      <w:r>
        <w:rPr>
          <w:szCs w:val="24"/>
        </w:rPr>
        <w:t xml:space="preserve">t Personnel, a local Disability </w:t>
      </w:r>
      <w:r w:rsidRPr="00AA7BDA">
        <w:rPr>
          <w:szCs w:val="24"/>
        </w:rPr>
        <w:t>Employment S</w:t>
      </w:r>
      <w:r>
        <w:rPr>
          <w:szCs w:val="24"/>
        </w:rPr>
        <w:t xml:space="preserve">ervice. Her manager places high </w:t>
      </w:r>
      <w:r w:rsidRPr="00AA7BDA">
        <w:rPr>
          <w:szCs w:val="24"/>
        </w:rPr>
        <w:t>expectation</w:t>
      </w:r>
      <w:r>
        <w:rPr>
          <w:szCs w:val="24"/>
        </w:rPr>
        <w:t xml:space="preserve">s on Jessie, encouraging her to </w:t>
      </w:r>
      <w:r w:rsidRPr="00AA7BDA">
        <w:rPr>
          <w:szCs w:val="24"/>
        </w:rPr>
        <w:t xml:space="preserve">learn and extend </w:t>
      </w:r>
      <w:r>
        <w:rPr>
          <w:szCs w:val="24"/>
        </w:rPr>
        <w:t xml:space="preserve">herself. As Jessie is unable to </w:t>
      </w:r>
      <w:r w:rsidRPr="00AA7BDA">
        <w:rPr>
          <w:szCs w:val="24"/>
        </w:rPr>
        <w:t>drive, Hungry Jack</w:t>
      </w:r>
      <w:r>
        <w:rPr>
          <w:szCs w:val="24"/>
        </w:rPr>
        <w:t xml:space="preserve">s easily adjusted her roster to </w:t>
      </w:r>
      <w:r w:rsidRPr="00AA7BDA">
        <w:rPr>
          <w:szCs w:val="24"/>
        </w:rPr>
        <w:t>accommodate the</w:t>
      </w:r>
      <w:r>
        <w:rPr>
          <w:szCs w:val="24"/>
        </w:rPr>
        <w:t xml:space="preserve"> public transport timetable for </w:t>
      </w:r>
      <w:r w:rsidRPr="00AA7BDA">
        <w:rPr>
          <w:szCs w:val="24"/>
        </w:rPr>
        <w:t xml:space="preserve">her 25 hours </w:t>
      </w:r>
      <w:r>
        <w:rPr>
          <w:szCs w:val="24"/>
        </w:rPr>
        <w:t xml:space="preserve">of employment each week. Jessie </w:t>
      </w:r>
      <w:r w:rsidRPr="00AA7BDA">
        <w:rPr>
          <w:szCs w:val="24"/>
        </w:rPr>
        <w:t>hasn’t yet deci</w:t>
      </w:r>
      <w:r>
        <w:rPr>
          <w:szCs w:val="24"/>
        </w:rPr>
        <w:t xml:space="preserve">ded what she wants to do in the </w:t>
      </w:r>
      <w:r w:rsidRPr="00AA7BDA">
        <w:rPr>
          <w:szCs w:val="24"/>
        </w:rPr>
        <w:t>future, so is fo</w:t>
      </w:r>
      <w:r>
        <w:rPr>
          <w:szCs w:val="24"/>
        </w:rPr>
        <w:t xml:space="preserve">cusing on increasing her skills </w:t>
      </w:r>
      <w:r w:rsidRPr="00AA7BDA">
        <w:rPr>
          <w:szCs w:val="24"/>
        </w:rPr>
        <w:t>in food prep</w:t>
      </w:r>
      <w:r>
        <w:rPr>
          <w:szCs w:val="24"/>
        </w:rPr>
        <w:t xml:space="preserve">aration and learning as much as </w:t>
      </w:r>
      <w:r w:rsidRPr="00AA7BDA">
        <w:rPr>
          <w:szCs w:val="24"/>
        </w:rPr>
        <w:t>possible. Forrest Personn</w:t>
      </w:r>
      <w:r>
        <w:rPr>
          <w:szCs w:val="24"/>
        </w:rPr>
        <w:t xml:space="preserve">el continues to work </w:t>
      </w:r>
      <w:r w:rsidRPr="00AA7BDA">
        <w:rPr>
          <w:szCs w:val="24"/>
        </w:rPr>
        <w:t>with Jessie t</w:t>
      </w:r>
      <w:r>
        <w:rPr>
          <w:szCs w:val="24"/>
        </w:rPr>
        <w:t xml:space="preserve">o improve her communication and </w:t>
      </w:r>
      <w:r w:rsidRPr="00AA7BDA">
        <w:rPr>
          <w:szCs w:val="24"/>
        </w:rPr>
        <w:t>people skills, in pr</w:t>
      </w:r>
      <w:r>
        <w:rPr>
          <w:szCs w:val="24"/>
        </w:rPr>
        <w:t xml:space="preserve">eparation for her future career </w:t>
      </w:r>
      <w:r w:rsidRPr="00AA7BDA">
        <w:rPr>
          <w:szCs w:val="24"/>
        </w:rPr>
        <w:t>advancement.</w:t>
      </w:r>
    </w:p>
    <w:p w:rsidR="00AA7BDA" w:rsidRPr="00AA7BDA" w:rsidRDefault="00AA7BDA" w:rsidP="00AA7BDA">
      <w:pPr>
        <w:autoSpaceDE w:val="0"/>
        <w:autoSpaceDN w:val="0"/>
        <w:adjustRightInd w:val="0"/>
        <w:spacing w:before="240" w:after="240" w:line="360" w:lineRule="auto"/>
        <w:rPr>
          <w:bCs/>
          <w:sz w:val="32"/>
          <w:szCs w:val="24"/>
        </w:rPr>
      </w:pPr>
      <w:r w:rsidRPr="00AA7BDA">
        <w:rPr>
          <w:bCs/>
          <w:sz w:val="32"/>
          <w:szCs w:val="24"/>
        </w:rPr>
        <w:t>A Valuable Employee</w:t>
      </w:r>
    </w:p>
    <w:p w:rsidR="00AA7BDA" w:rsidRPr="00AA7BDA" w:rsidRDefault="00AA7BDA" w:rsidP="00AA7BDA">
      <w:pPr>
        <w:autoSpaceDE w:val="0"/>
        <w:autoSpaceDN w:val="0"/>
        <w:adjustRightInd w:val="0"/>
        <w:spacing w:before="240" w:after="240" w:line="360" w:lineRule="auto"/>
        <w:rPr>
          <w:szCs w:val="24"/>
        </w:rPr>
      </w:pPr>
      <w:r w:rsidRPr="00AA7BDA">
        <w:rPr>
          <w:szCs w:val="24"/>
        </w:rPr>
        <w:t>Jessie enjoys</w:t>
      </w:r>
      <w:r>
        <w:rPr>
          <w:szCs w:val="24"/>
        </w:rPr>
        <w:t xml:space="preserve"> doing the jobs that many young </w:t>
      </w:r>
      <w:r w:rsidRPr="00AA7BDA">
        <w:rPr>
          <w:szCs w:val="24"/>
        </w:rPr>
        <w:t>people her age t</w:t>
      </w:r>
      <w:r>
        <w:rPr>
          <w:szCs w:val="24"/>
        </w:rPr>
        <w:t xml:space="preserve">end to avoid. Working at Hungry </w:t>
      </w:r>
      <w:r w:rsidRPr="00AA7BDA">
        <w:rPr>
          <w:szCs w:val="24"/>
        </w:rPr>
        <w:t>Jacks is a perfec</w:t>
      </w:r>
      <w:r>
        <w:rPr>
          <w:szCs w:val="24"/>
        </w:rPr>
        <w:t xml:space="preserve">t fit for her as her difficulty </w:t>
      </w:r>
      <w:r w:rsidRPr="00AA7BDA">
        <w:rPr>
          <w:szCs w:val="24"/>
        </w:rPr>
        <w:t>with speec</w:t>
      </w:r>
      <w:r>
        <w:rPr>
          <w:szCs w:val="24"/>
        </w:rPr>
        <w:t xml:space="preserve">h and shyness means relating to </w:t>
      </w:r>
      <w:r w:rsidRPr="00AA7BDA">
        <w:rPr>
          <w:szCs w:val="24"/>
        </w:rPr>
        <w:t>customers is s</w:t>
      </w:r>
      <w:r>
        <w:rPr>
          <w:szCs w:val="24"/>
        </w:rPr>
        <w:t xml:space="preserve">till difficult. Jessie has some </w:t>
      </w:r>
      <w:r w:rsidRPr="00AA7BDA">
        <w:rPr>
          <w:szCs w:val="24"/>
        </w:rPr>
        <w:t>on-the-job</w:t>
      </w:r>
      <w:r>
        <w:rPr>
          <w:szCs w:val="24"/>
        </w:rPr>
        <w:t xml:space="preserve"> support from Forrest Personnel </w:t>
      </w:r>
      <w:r w:rsidRPr="00AA7BDA">
        <w:rPr>
          <w:szCs w:val="24"/>
        </w:rPr>
        <w:t>which assists with any job training she needs.</w:t>
      </w:r>
    </w:p>
    <w:p w:rsidR="00AA7BDA" w:rsidRPr="00AA7BDA" w:rsidRDefault="00AA7BDA" w:rsidP="00AA7BDA">
      <w:pPr>
        <w:autoSpaceDE w:val="0"/>
        <w:autoSpaceDN w:val="0"/>
        <w:adjustRightInd w:val="0"/>
        <w:spacing w:before="240" w:after="240" w:line="360" w:lineRule="auto"/>
        <w:rPr>
          <w:szCs w:val="24"/>
        </w:rPr>
      </w:pPr>
      <w:r w:rsidRPr="00AA7BDA">
        <w:rPr>
          <w:szCs w:val="24"/>
        </w:rPr>
        <w:t>Her empl</w:t>
      </w:r>
      <w:r>
        <w:rPr>
          <w:szCs w:val="24"/>
        </w:rPr>
        <w:t xml:space="preserve">oyer is so impressed by the job </w:t>
      </w:r>
      <w:r w:rsidRPr="00AA7BDA">
        <w:rPr>
          <w:szCs w:val="24"/>
        </w:rPr>
        <w:t>support expe</w:t>
      </w:r>
      <w:r>
        <w:rPr>
          <w:szCs w:val="24"/>
        </w:rPr>
        <w:t xml:space="preserve">rience that they have now asked </w:t>
      </w:r>
      <w:r w:rsidRPr="00AA7BDA">
        <w:rPr>
          <w:szCs w:val="24"/>
        </w:rPr>
        <w:t>Forrest Personn</w:t>
      </w:r>
      <w:r>
        <w:rPr>
          <w:szCs w:val="24"/>
        </w:rPr>
        <w:t xml:space="preserve">el to find them five more young </w:t>
      </w:r>
      <w:r w:rsidRPr="00AA7BDA">
        <w:rPr>
          <w:szCs w:val="24"/>
        </w:rPr>
        <w:t>employees with disabilities.</w:t>
      </w:r>
    </w:p>
    <w:p w:rsidR="00AA7BDA" w:rsidRPr="00AA7BDA" w:rsidRDefault="00AA7BDA" w:rsidP="00AA7BDA">
      <w:pPr>
        <w:autoSpaceDE w:val="0"/>
        <w:autoSpaceDN w:val="0"/>
        <w:adjustRightInd w:val="0"/>
        <w:spacing w:before="240" w:after="240" w:line="360" w:lineRule="auto"/>
        <w:rPr>
          <w:bCs/>
          <w:sz w:val="32"/>
          <w:szCs w:val="24"/>
        </w:rPr>
      </w:pPr>
      <w:r w:rsidRPr="00AA7BDA">
        <w:rPr>
          <w:bCs/>
          <w:sz w:val="32"/>
          <w:szCs w:val="24"/>
        </w:rPr>
        <w:t>Her pathway from School to Work</w:t>
      </w:r>
    </w:p>
    <w:p w:rsidR="00AA7BDA" w:rsidRDefault="00AA7BDA" w:rsidP="00AA7BDA">
      <w:pPr>
        <w:autoSpaceDE w:val="0"/>
        <w:autoSpaceDN w:val="0"/>
        <w:adjustRightInd w:val="0"/>
        <w:spacing w:before="240" w:after="240" w:line="360" w:lineRule="auto"/>
        <w:rPr>
          <w:szCs w:val="24"/>
        </w:rPr>
      </w:pPr>
      <w:r w:rsidRPr="00AA7BDA">
        <w:rPr>
          <w:szCs w:val="24"/>
        </w:rPr>
        <w:t>Jessie worked h</w:t>
      </w:r>
      <w:r>
        <w:rPr>
          <w:szCs w:val="24"/>
        </w:rPr>
        <w:t xml:space="preserve">ard to prove she had the skills </w:t>
      </w:r>
      <w:r w:rsidRPr="00AA7BDA">
        <w:rPr>
          <w:szCs w:val="24"/>
        </w:rPr>
        <w:t>and abilities t</w:t>
      </w:r>
      <w:r>
        <w:rPr>
          <w:szCs w:val="24"/>
        </w:rPr>
        <w:t xml:space="preserve">o get a job. During her time at </w:t>
      </w:r>
      <w:r w:rsidRPr="00AA7BDA">
        <w:rPr>
          <w:szCs w:val="24"/>
        </w:rPr>
        <w:t>Naturalist E</w:t>
      </w:r>
      <w:r>
        <w:rPr>
          <w:szCs w:val="24"/>
        </w:rPr>
        <w:t xml:space="preserve">ducation Support Centre, she </w:t>
      </w:r>
      <w:r w:rsidRPr="00AA7BDA">
        <w:rPr>
          <w:szCs w:val="24"/>
        </w:rPr>
        <w:t>took part in work experience and structured</w:t>
      </w:r>
      <w:r>
        <w:rPr>
          <w:szCs w:val="24"/>
        </w:rPr>
        <w:t xml:space="preserve"> </w:t>
      </w:r>
      <w:r w:rsidRPr="00AA7BDA">
        <w:rPr>
          <w:szCs w:val="24"/>
        </w:rPr>
        <w:t>workplace learning in the retail industry including</w:t>
      </w:r>
      <w:r>
        <w:rPr>
          <w:szCs w:val="24"/>
        </w:rPr>
        <w:t xml:space="preserve"> </w:t>
      </w:r>
      <w:proofErr w:type="gramStart"/>
      <w:r w:rsidRPr="00AA7BDA">
        <w:rPr>
          <w:szCs w:val="24"/>
        </w:rPr>
        <w:t>Best</w:t>
      </w:r>
      <w:proofErr w:type="gramEnd"/>
      <w:r w:rsidRPr="00AA7BDA">
        <w:rPr>
          <w:szCs w:val="24"/>
        </w:rPr>
        <w:t xml:space="preserve"> and Less and</w:t>
      </w:r>
      <w:r>
        <w:rPr>
          <w:szCs w:val="24"/>
        </w:rPr>
        <w:t xml:space="preserve"> </w:t>
      </w:r>
      <w:r>
        <w:rPr>
          <w:szCs w:val="24"/>
        </w:rPr>
        <w:lastRenderedPageBreak/>
        <w:t xml:space="preserve">Target. After finishing school </w:t>
      </w:r>
      <w:r w:rsidRPr="00AA7BDA">
        <w:rPr>
          <w:szCs w:val="24"/>
        </w:rPr>
        <w:t>in 2014, she</w:t>
      </w:r>
      <w:r>
        <w:rPr>
          <w:szCs w:val="24"/>
        </w:rPr>
        <w:t xml:space="preserve"> was already connected with her </w:t>
      </w:r>
      <w:r w:rsidRPr="00AA7BDA">
        <w:rPr>
          <w:szCs w:val="24"/>
        </w:rPr>
        <w:t>local Disabili</w:t>
      </w:r>
      <w:r>
        <w:rPr>
          <w:szCs w:val="24"/>
        </w:rPr>
        <w:t xml:space="preserve">ty Employment Service Provider. </w:t>
      </w:r>
      <w:r w:rsidRPr="00AA7BDA">
        <w:rPr>
          <w:szCs w:val="24"/>
        </w:rPr>
        <w:t xml:space="preserve">Together </w:t>
      </w:r>
      <w:r>
        <w:rPr>
          <w:szCs w:val="24"/>
        </w:rPr>
        <w:t xml:space="preserve">with Jessie and her family they </w:t>
      </w:r>
      <w:r w:rsidRPr="00AA7BDA">
        <w:rPr>
          <w:szCs w:val="24"/>
        </w:rPr>
        <w:t>considered her e</w:t>
      </w:r>
      <w:r>
        <w:rPr>
          <w:szCs w:val="24"/>
        </w:rPr>
        <w:t xml:space="preserve">xperience, skills and abilities </w:t>
      </w:r>
      <w:r w:rsidRPr="00AA7BDA">
        <w:rPr>
          <w:szCs w:val="24"/>
        </w:rPr>
        <w:t>and subsequent</w:t>
      </w:r>
      <w:r>
        <w:rPr>
          <w:szCs w:val="24"/>
        </w:rPr>
        <w:t xml:space="preserve">ly secured her current position </w:t>
      </w:r>
      <w:r w:rsidRPr="00AA7BDA">
        <w:rPr>
          <w:szCs w:val="24"/>
        </w:rPr>
        <w:t>at Hungry Jacks.</w:t>
      </w:r>
    </w:p>
    <w:p w:rsidR="00AA7BDA" w:rsidRPr="00AA7BDA" w:rsidRDefault="00AA7BDA" w:rsidP="00AA7BDA">
      <w:pPr>
        <w:spacing w:line="360" w:lineRule="auto"/>
      </w:pPr>
      <w:r w:rsidRPr="00E76B2C">
        <w:t>Did you know</w:t>
      </w:r>
      <w:r>
        <w:t xml:space="preserve"> – </w:t>
      </w:r>
      <w:r w:rsidRPr="00AA7BDA">
        <w:t>Disability Employment Service</w:t>
      </w:r>
      <w:r>
        <w:t xml:space="preserve"> </w:t>
      </w:r>
      <w:r w:rsidRPr="00AA7BDA">
        <w:t>Providers can help you recrui</w:t>
      </w:r>
      <w:r>
        <w:t xml:space="preserve">t staff, and provide training, </w:t>
      </w:r>
      <w:r w:rsidRPr="00AA7BDA">
        <w:t>guidance and support.</w:t>
      </w:r>
    </w:p>
    <w:p w:rsidR="00AA7BDA" w:rsidRPr="00E76B2C" w:rsidRDefault="00AA7BDA" w:rsidP="00AA7BDA">
      <w:pPr>
        <w:spacing w:before="240" w:after="240" w:line="360" w:lineRule="auto"/>
      </w:pPr>
      <w:r w:rsidRPr="00E76B2C">
        <w:t xml:space="preserve">The WA NDIS My Way focuses on planning for the current and future needs of people with disability. Along with their families and carers they may choose to be supported by their My Way Coordinator to create a plan tailored to their unique needs and goals (including work). They can also choose to develop their own plan independently. To find out more, call 1800 996 214 or email </w:t>
      </w:r>
      <w:hyperlink r:id="rId7" w:history="1">
        <w:r w:rsidRPr="00E76B2C">
          <w:rPr>
            <w:rStyle w:val="Hyperlink"/>
          </w:rPr>
          <w:t>myway@dsc.wa.gov.au</w:t>
        </w:r>
      </w:hyperlink>
    </w:p>
    <w:p w:rsidR="00AA7BDA" w:rsidRDefault="00AA7BDA" w:rsidP="00AA7BDA">
      <w:pPr>
        <w:spacing w:before="240" w:after="240" w:line="360" w:lineRule="auto"/>
      </w:pPr>
      <w:r w:rsidRPr="00E76B2C">
        <w:t>This project is proudly supported by the Disability Services Commission of Western Australia.</w:t>
      </w:r>
    </w:p>
    <w:p w:rsidR="00AA7BDA" w:rsidRDefault="00AA7BDA">
      <w:r>
        <w:br w:type="page"/>
      </w:r>
    </w:p>
    <w:p w:rsidR="00BB5864" w:rsidRPr="00636941" w:rsidRDefault="00BB5864" w:rsidP="00BB5864">
      <w:pPr>
        <w:spacing w:before="240" w:after="240" w:line="360" w:lineRule="auto"/>
        <w:rPr>
          <w:b/>
          <w:sz w:val="44"/>
        </w:rPr>
      </w:pPr>
      <w:r w:rsidRPr="00636941">
        <w:rPr>
          <w:b/>
          <w:sz w:val="44"/>
        </w:rPr>
        <w:lastRenderedPageBreak/>
        <w:t>Case Study</w:t>
      </w:r>
    </w:p>
    <w:p w:rsidR="00BB5864" w:rsidRDefault="00BB5864" w:rsidP="00BB5864">
      <w:pPr>
        <w:spacing w:before="240" w:after="240" w:line="360" w:lineRule="auto"/>
        <w:rPr>
          <w:sz w:val="40"/>
        </w:rPr>
      </w:pPr>
      <w:r w:rsidRPr="00636941">
        <w:rPr>
          <w:sz w:val="40"/>
        </w:rPr>
        <w:t>Employment Transition for People with Disability</w:t>
      </w:r>
    </w:p>
    <w:p w:rsidR="00BB5864" w:rsidRDefault="00BB5864" w:rsidP="00BB5864">
      <w:pPr>
        <w:spacing w:before="240" w:after="240" w:line="360" w:lineRule="auto"/>
        <w:rPr>
          <w:sz w:val="40"/>
        </w:rPr>
      </w:pPr>
      <w:r>
        <w:rPr>
          <w:sz w:val="40"/>
        </w:rPr>
        <w:t>Employability before Disability</w:t>
      </w:r>
    </w:p>
    <w:p w:rsidR="00BB5864" w:rsidRPr="00636941" w:rsidRDefault="00BB5864" w:rsidP="00BB5864">
      <w:pPr>
        <w:spacing w:before="240" w:after="240" w:line="360" w:lineRule="auto"/>
        <w:rPr>
          <w:sz w:val="32"/>
        </w:rPr>
      </w:pPr>
      <w:r>
        <w:rPr>
          <w:sz w:val="32"/>
        </w:rPr>
        <w:t>Jason Nicholls</w:t>
      </w:r>
      <w:r w:rsidRPr="00636941">
        <w:rPr>
          <w:sz w:val="32"/>
        </w:rPr>
        <w:t xml:space="preserve"> – </w:t>
      </w:r>
      <w:r>
        <w:rPr>
          <w:sz w:val="32"/>
        </w:rPr>
        <w:t>Hanson’s Hot Bread Shop</w:t>
      </w:r>
    </w:p>
    <w:p w:rsidR="00BB5864" w:rsidRPr="00BB5864" w:rsidRDefault="00BB5864" w:rsidP="00BB5864">
      <w:pPr>
        <w:spacing w:before="240" w:after="240" w:line="360" w:lineRule="auto"/>
      </w:pPr>
      <w:r w:rsidRPr="00BB5864">
        <w:t>As a qualified baker, Jason gets up each morning at 1am to start his shift. Jason</w:t>
      </w:r>
      <w:r>
        <w:t xml:space="preserve"> </w:t>
      </w:r>
      <w:r w:rsidRPr="00BB5864">
        <w:t>started worki</w:t>
      </w:r>
      <w:r>
        <w:t xml:space="preserve">ng at the bakery at 15, when he </w:t>
      </w:r>
      <w:r w:rsidRPr="00BB5864">
        <w:t>left school.</w:t>
      </w:r>
    </w:p>
    <w:p w:rsidR="00BB5864" w:rsidRPr="00BB5864" w:rsidRDefault="00BB5864" w:rsidP="00BB5864">
      <w:pPr>
        <w:spacing w:before="240" w:after="240" w:line="360" w:lineRule="auto"/>
      </w:pPr>
      <w:r w:rsidRPr="00BB5864">
        <w:t>Although h</w:t>
      </w:r>
      <w:r>
        <w:t xml:space="preserve">e found some aspects of the job </w:t>
      </w:r>
      <w:r w:rsidRPr="00BB5864">
        <w:t>challenging, his reliability</w:t>
      </w:r>
      <w:r>
        <w:t xml:space="preserve"> and dedication to his </w:t>
      </w:r>
      <w:r w:rsidRPr="00BB5864">
        <w:t>job was fantasti</w:t>
      </w:r>
      <w:r>
        <w:t xml:space="preserve">c. To help this valuable worker </w:t>
      </w:r>
      <w:r w:rsidRPr="00BB5864">
        <w:t xml:space="preserve">learn his job, </w:t>
      </w:r>
      <w:r>
        <w:t xml:space="preserve">Jason’s employer made workplace </w:t>
      </w:r>
      <w:r w:rsidRPr="00BB5864">
        <w:t xml:space="preserve">adjustments </w:t>
      </w:r>
      <w:r>
        <w:t xml:space="preserve">to standard measuring equipment </w:t>
      </w:r>
      <w:r w:rsidRPr="00BB5864">
        <w:t>and inst</w:t>
      </w:r>
      <w:r>
        <w:t xml:space="preserve">ruction sheets. Jason now makes </w:t>
      </w:r>
      <w:r w:rsidRPr="00BB5864">
        <w:t>everything from br</w:t>
      </w:r>
      <w:r>
        <w:t xml:space="preserve">ead to sweets but he especially </w:t>
      </w:r>
      <w:r w:rsidRPr="00BB5864">
        <w:t>loves making pies</w:t>
      </w:r>
      <w:r>
        <w:t xml:space="preserve">. Jason’s pies are so good that </w:t>
      </w:r>
      <w:r w:rsidRPr="00BB5864">
        <w:t>he won third place i</w:t>
      </w:r>
      <w:r>
        <w:t xml:space="preserve">n this year’s Great Aussie Beef </w:t>
      </w:r>
      <w:r w:rsidRPr="00BB5864">
        <w:t>Pie competition</w:t>
      </w:r>
      <w:r>
        <w:t xml:space="preserve"> resulting in business turnover </w:t>
      </w:r>
      <w:r w:rsidRPr="00BB5864">
        <w:t>increasing by 30%.</w:t>
      </w:r>
    </w:p>
    <w:p w:rsidR="00BB5864" w:rsidRPr="00BB5864" w:rsidRDefault="00BB5864" w:rsidP="00BB5864">
      <w:pPr>
        <w:spacing w:before="240" w:after="240" w:line="360" w:lineRule="auto"/>
        <w:rPr>
          <w:sz w:val="32"/>
        </w:rPr>
      </w:pPr>
      <w:r w:rsidRPr="00BB5864">
        <w:rPr>
          <w:sz w:val="32"/>
        </w:rPr>
        <w:t>A Valuable Employee</w:t>
      </w:r>
    </w:p>
    <w:p w:rsidR="00BB5864" w:rsidRPr="00BB5864" w:rsidRDefault="00BB5864" w:rsidP="00BB5864">
      <w:pPr>
        <w:spacing w:before="240" w:after="240" w:line="360" w:lineRule="auto"/>
      </w:pPr>
      <w:r w:rsidRPr="00BB5864">
        <w:t xml:space="preserve">Jason has </w:t>
      </w:r>
      <w:r>
        <w:t xml:space="preserve">been employed with Hanson’s Hot </w:t>
      </w:r>
      <w:r w:rsidRPr="00BB5864">
        <w:t>Bread Shop in Bridgetown for mo</w:t>
      </w:r>
      <w:r>
        <w:t xml:space="preserve">re than six </w:t>
      </w:r>
      <w:r w:rsidRPr="00BB5864">
        <w:t>years. The bakery</w:t>
      </w:r>
      <w:r>
        <w:t xml:space="preserve"> has had difficulty finding and </w:t>
      </w:r>
      <w:r w:rsidRPr="00BB5864">
        <w:t>retaining bakers</w:t>
      </w:r>
      <w:r>
        <w:t xml:space="preserve"> due to the work hours required </w:t>
      </w:r>
      <w:r w:rsidRPr="00BB5864">
        <w:t>by the job.</w:t>
      </w:r>
      <w:r>
        <w:t xml:space="preserve"> Many qualified bakers from the </w:t>
      </w:r>
      <w:r w:rsidRPr="00BB5864">
        <w:t>region have left t</w:t>
      </w:r>
      <w:r>
        <w:t xml:space="preserve">he industry for jobs in mining, </w:t>
      </w:r>
      <w:r w:rsidRPr="00BB5864">
        <w:t>making recru</w:t>
      </w:r>
      <w:r>
        <w:t xml:space="preserve">itment challenging. Jason works </w:t>
      </w:r>
      <w:r w:rsidRPr="00BB5864">
        <w:t>independently,</w:t>
      </w:r>
      <w:r>
        <w:t xml:space="preserve"> and requires little assistance </w:t>
      </w:r>
      <w:r w:rsidRPr="00BB5864">
        <w:t>thanks</w:t>
      </w:r>
      <w:r>
        <w:t xml:space="preserve"> to the adjustments made to the </w:t>
      </w:r>
      <w:r w:rsidRPr="00BB5864">
        <w:t>workplace. Empl</w:t>
      </w:r>
      <w:r>
        <w:t xml:space="preserve">oying Jason reduced the load on </w:t>
      </w:r>
      <w:r w:rsidRPr="00BB5864">
        <w:t>Alf, the store owner, who was doing it all himself.</w:t>
      </w:r>
    </w:p>
    <w:p w:rsidR="00AA7BDA" w:rsidRDefault="00BB5864" w:rsidP="00BB5864">
      <w:pPr>
        <w:spacing w:before="240" w:after="240" w:line="360" w:lineRule="auto"/>
      </w:pPr>
      <w:r>
        <w:t xml:space="preserve">His pathway from School to Work </w:t>
      </w:r>
      <w:r w:rsidRPr="00BB5864">
        <w:t>Jason’s f</w:t>
      </w:r>
      <w:r>
        <w:t xml:space="preserve">amily supported his decision to </w:t>
      </w:r>
      <w:r w:rsidRPr="00BB5864">
        <w:t xml:space="preserve">leave school </w:t>
      </w:r>
      <w:r>
        <w:t xml:space="preserve">and learn ‘on-the-job’ but also </w:t>
      </w:r>
      <w:r w:rsidRPr="00BB5864">
        <w:t>encourage</w:t>
      </w:r>
      <w:r>
        <w:t xml:space="preserve">d him to have a plan and commit </w:t>
      </w:r>
      <w:r w:rsidRPr="00BB5864">
        <w:t>to completi</w:t>
      </w:r>
      <w:r>
        <w:t xml:space="preserve">ng his qualification. He signed </w:t>
      </w:r>
      <w:r w:rsidRPr="00BB5864">
        <w:t>up throug</w:t>
      </w:r>
      <w:r>
        <w:t xml:space="preserve">h an Apprenticeship company and </w:t>
      </w:r>
      <w:r w:rsidRPr="00BB5864">
        <w:t>completed</w:t>
      </w:r>
      <w:r>
        <w:t xml:space="preserve"> three years of practical </w:t>
      </w:r>
      <w:proofErr w:type="gramStart"/>
      <w:r>
        <w:t>work,</w:t>
      </w:r>
      <w:proofErr w:type="gramEnd"/>
      <w:r>
        <w:t xml:space="preserve"> </w:t>
      </w:r>
      <w:r w:rsidRPr="00BB5864">
        <w:t>however he struggled with the theory. Two yea</w:t>
      </w:r>
      <w:r>
        <w:t xml:space="preserve">rs </w:t>
      </w:r>
      <w:r w:rsidRPr="00BB5864">
        <w:t>later, his fam</w:t>
      </w:r>
      <w:r>
        <w:t xml:space="preserve">ily with the help of the My Way </w:t>
      </w:r>
      <w:r w:rsidRPr="00BB5864">
        <w:t>Coordinator foun</w:t>
      </w:r>
      <w:r>
        <w:t xml:space="preserve">d a training </w:t>
      </w:r>
      <w:r>
        <w:lastRenderedPageBreak/>
        <w:t xml:space="preserve">service to provide </w:t>
      </w:r>
      <w:r w:rsidRPr="00BB5864">
        <w:t>the necessary su</w:t>
      </w:r>
      <w:r>
        <w:t xml:space="preserve">pport once a week to assist him </w:t>
      </w:r>
      <w:r w:rsidRPr="00BB5864">
        <w:t>in his studies and</w:t>
      </w:r>
      <w:r>
        <w:t xml:space="preserve"> complete his training. He will </w:t>
      </w:r>
      <w:r w:rsidRPr="00BB5864">
        <w:t>complete his apprenticeship in 2015.</w:t>
      </w:r>
    </w:p>
    <w:p w:rsidR="00BB5864" w:rsidRPr="00AA7BDA" w:rsidRDefault="00BB5864" w:rsidP="00BB5864">
      <w:pPr>
        <w:spacing w:line="360" w:lineRule="auto"/>
      </w:pPr>
      <w:r w:rsidRPr="00E76B2C">
        <w:t>Did you know</w:t>
      </w:r>
      <w:r>
        <w:t xml:space="preserve"> – </w:t>
      </w:r>
      <w:r>
        <w:t>The completion rate for apprentices with disability is 50% and for those without a disability is 56% (NCVER, 2011).</w:t>
      </w:r>
    </w:p>
    <w:p w:rsidR="00BB5864" w:rsidRPr="00E76B2C" w:rsidRDefault="00BB5864" w:rsidP="00BB5864">
      <w:pPr>
        <w:spacing w:before="240" w:after="240" w:line="360" w:lineRule="auto"/>
      </w:pPr>
      <w:r w:rsidRPr="00E76B2C">
        <w:t xml:space="preserve">The WA NDIS My Way focuses on planning for the current and future needs of people with disability. Along with their families and carers they may choose to be supported by their My Way Coordinator to create a plan tailored to their unique needs and goals (including work). They can also choose to develop their own plan independently. To find out more, call 1800 996 214 or email </w:t>
      </w:r>
      <w:hyperlink r:id="rId8" w:history="1">
        <w:r w:rsidRPr="00E76B2C">
          <w:rPr>
            <w:rStyle w:val="Hyperlink"/>
          </w:rPr>
          <w:t>myway@dsc.wa.gov.au</w:t>
        </w:r>
      </w:hyperlink>
    </w:p>
    <w:p w:rsidR="00BB5864" w:rsidRPr="00BB5864" w:rsidRDefault="00BB5864" w:rsidP="00BB5864">
      <w:pPr>
        <w:spacing w:before="240" w:after="240" w:line="360" w:lineRule="auto"/>
      </w:pPr>
      <w:r w:rsidRPr="00E76B2C">
        <w:t>This project is proudly supported by the Disability Services Commission of Western Australia.</w:t>
      </w:r>
      <w:bookmarkStart w:id="0" w:name="_GoBack"/>
      <w:bookmarkEnd w:id="0"/>
    </w:p>
    <w:sectPr w:rsidR="00BB5864" w:rsidRPr="00BB58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embedRegular r:id="rId1" w:fontKey="{2A9DFA1B-6E9F-492C-8287-532EA82785D2}"/>
    <w:embedBold r:id="rId2" w:fontKey="{55451163-92F3-4397-953A-F4B388687168}"/>
  </w:font>
  <w:font w:name="Calibri">
    <w:panose1 w:val="020F0502020204030204"/>
    <w:charset w:val="00"/>
    <w:family w:val="swiss"/>
    <w:pitch w:val="variable"/>
    <w:sig w:usb0="E00002FF" w:usb1="4000ACFF" w:usb2="00000001" w:usb3="00000000" w:csb0="0000019F" w:csb1="00000000"/>
    <w:embedRegular r:id="rId3" w:fontKey="{B5B8A785-CC13-4528-B7EA-81B98216C7AB}"/>
    <w:embedBold r:id="rId4" w:fontKey="{5B2E9EB5-A6A9-4C09-AAC6-776FE0275D36}"/>
  </w:font>
  <w:font w:name="Times New Roman">
    <w:panose1 w:val="02020603050405020304"/>
    <w:charset w:val="00"/>
    <w:family w:val="roman"/>
    <w:pitch w:val="variable"/>
    <w:sig w:usb0="E0002AFF" w:usb1="C0007841" w:usb2="00000009" w:usb3="00000000" w:csb0="000001FF" w:csb1="00000000"/>
    <w:embedRegular r:id="rId5" w:fontKey="{20079932-C3DE-4A90-AC0E-8FD6674264C4}"/>
  </w:font>
  <w:font w:name="Cambria">
    <w:panose1 w:val="02040503050406030204"/>
    <w:charset w:val="00"/>
    <w:family w:val="roman"/>
    <w:pitch w:val="variable"/>
    <w:sig w:usb0="E00002FF" w:usb1="400004FF" w:usb2="00000000" w:usb3="00000000" w:csb0="0000019F" w:csb1="00000000"/>
    <w:embedRegular r:id="rId6" w:fontKey="{94B929AA-B826-411E-83B3-FF283592A2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941"/>
    <w:rsid w:val="000A56C1"/>
    <w:rsid w:val="004A7ADB"/>
    <w:rsid w:val="00636941"/>
    <w:rsid w:val="00A26EB3"/>
    <w:rsid w:val="00AA7BDA"/>
    <w:rsid w:val="00BB5864"/>
    <w:rsid w:val="00D9580F"/>
    <w:rsid w:val="00E12187"/>
    <w:rsid w:val="00E76B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6B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6B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way@dsc.wa.gov.au" TargetMode="External"/><Relationship Id="rId3" Type="http://schemas.openxmlformats.org/officeDocument/2006/relationships/settings" Target="settings.xml"/><Relationship Id="rId7" Type="http://schemas.openxmlformats.org/officeDocument/2006/relationships/hyperlink" Target="mailto:myway@dsc.wa.gov.a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yway@dsc.wa.gov.au" TargetMode="External"/><Relationship Id="rId5" Type="http://schemas.openxmlformats.org/officeDocument/2006/relationships/hyperlink" Target="mailto:myway@dsc.wa.gov.a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871E54B0.dotm</Template>
  <TotalTime>53</TotalTime>
  <Pages>8</Pages>
  <Words>1535</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NDS WA</Company>
  <LinksUpToDate>false</LinksUpToDate>
  <CharactersWithSpaces>10266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Fuimaono</dc:creator>
  <cp:lastModifiedBy>Jessica Fuimaono</cp:lastModifiedBy>
  <cp:revision>1</cp:revision>
  <dcterms:created xsi:type="dcterms:W3CDTF">2015-06-11T01:39:00Z</dcterms:created>
  <dcterms:modified xsi:type="dcterms:W3CDTF">2015-06-11T02:33:00Z</dcterms:modified>
</cp:coreProperties>
</file>