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B9F6A8" w14:textId="15C69C58" w:rsidR="00D07191" w:rsidRDefault="00D07191" w:rsidP="00FD487F">
      <w:pPr>
        <w:pStyle w:val="Heading2"/>
      </w:pPr>
      <w:bookmarkStart w:id="0" w:name="_Toc482707815"/>
      <w:r>
        <w:rPr>
          <w:noProof/>
        </w:rPr>
        <w:drawing>
          <wp:anchor distT="0" distB="0" distL="114300" distR="114300" simplePos="0" relativeHeight="251658240" behindDoc="1" locked="0" layoutInCell="1" allowOverlap="1" wp14:anchorId="5AE8F75D" wp14:editId="74E16DDE">
            <wp:simplePos x="0" y="0"/>
            <wp:positionH relativeFrom="column">
              <wp:posOffset>4496435</wp:posOffset>
            </wp:positionH>
            <wp:positionV relativeFrom="paragraph">
              <wp:posOffset>-471341</wp:posOffset>
            </wp:positionV>
            <wp:extent cx="1268095" cy="445135"/>
            <wp:effectExtent l="0" t="0" r="8255" b="0"/>
            <wp:wrapNone/>
            <wp:docPr id="21" name="Picture 21" title="ND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Standard 6 </w:t>
      </w:r>
      <w:r w:rsidR="00FA564F">
        <w:t>(Easy R</w:t>
      </w:r>
      <w:r>
        <w:t>ead</w:t>
      </w:r>
      <w:r w:rsidR="00FA564F">
        <w:t>)</w:t>
      </w:r>
      <w:r>
        <w:t xml:space="preserve"> </w:t>
      </w:r>
      <w:r w:rsidR="00FA564F">
        <w:t>template</w:t>
      </w:r>
    </w:p>
    <w:p w14:paraId="3338416E" w14:textId="30D115F0" w:rsidR="00D07191" w:rsidRDefault="00D07191" w:rsidP="00FD487F">
      <w:pPr>
        <w:pStyle w:val="Heading2"/>
      </w:pPr>
    </w:p>
    <w:p w14:paraId="6E601D21" w14:textId="0CDBD3B0" w:rsidR="00FD487F" w:rsidRDefault="002642C8" w:rsidP="00FD487F">
      <w:pPr>
        <w:pStyle w:val="Heading2"/>
      </w:pPr>
      <w:r w:rsidRPr="00D07191">
        <w:rPr>
          <w:color w:val="0070C0"/>
        </w:rPr>
        <w:t xml:space="preserve">Making services better </w:t>
      </w:r>
      <w:bookmarkEnd w:id="0"/>
    </w:p>
    <w:p w14:paraId="7D3268F8" w14:textId="77777777" w:rsidR="002642C8" w:rsidRDefault="002642C8" w:rsidP="002642C8"/>
    <w:p w14:paraId="41761890" w14:textId="77777777" w:rsidR="002642C8" w:rsidRDefault="002642C8" w:rsidP="002642C8">
      <w:pPr>
        <w:sectPr w:rsidR="002642C8" w:rsidSect="00D07191">
          <w:footerReference w:type="even" r:id="rId8"/>
          <w:footerReference w:type="default" r:id="rId9"/>
          <w:pgSz w:w="11906" w:h="16838"/>
          <w:pgMar w:top="1077" w:right="1077" w:bottom="1077" w:left="1077" w:header="709" w:footer="544" w:gutter="0"/>
          <w:cols w:space="708"/>
          <w:docGrid w:linePitch="360"/>
        </w:sectPr>
      </w:pPr>
    </w:p>
    <w:p w14:paraId="11F1F7C5" w14:textId="0ABAF5D8" w:rsidR="002642C8" w:rsidRDefault="002642C8" w:rsidP="002642C8"/>
    <w:p w14:paraId="12B51CAF" w14:textId="77777777" w:rsidR="002642C8" w:rsidRDefault="002642C8" w:rsidP="002642C8"/>
    <w:p w14:paraId="491A2989" w14:textId="77777777" w:rsidR="002642C8" w:rsidRDefault="002642C8" w:rsidP="002642C8"/>
    <w:p w14:paraId="0BB83CF2" w14:textId="0421589C" w:rsidR="002642C8" w:rsidRDefault="002642C8" w:rsidP="002642C8">
      <w:r>
        <w:rPr>
          <w:noProof/>
        </w:rPr>
        <w:drawing>
          <wp:inline distT="0" distB="0" distL="0" distR="0" wp14:anchorId="0E5113B8" wp14:editId="07ADCCD3">
            <wp:extent cx="1764030" cy="17640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sy-Read-Logo_9bc0fe2d-c766-4778-887f-40c86d4734f3_gran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6D107" w14:textId="77777777" w:rsidR="002642C8" w:rsidRDefault="002642C8" w:rsidP="002642C8"/>
    <w:p w14:paraId="3E8DCD77" w14:textId="77777777" w:rsidR="002642C8" w:rsidRDefault="002642C8" w:rsidP="002642C8"/>
    <w:p w14:paraId="40A23175" w14:textId="77777777" w:rsidR="002642C8" w:rsidRDefault="002642C8" w:rsidP="002642C8"/>
    <w:p w14:paraId="29502C7F" w14:textId="77777777" w:rsidR="002642C8" w:rsidRDefault="002642C8" w:rsidP="002642C8"/>
    <w:p w14:paraId="03C7D98F" w14:textId="44450E1C" w:rsidR="002642C8" w:rsidRDefault="002715DF" w:rsidP="002642C8">
      <w:r>
        <w:rPr>
          <w:noProof/>
        </w:rPr>
        <w:drawing>
          <wp:inline distT="0" distB="0" distL="0" distR="0" wp14:anchorId="283B15A6" wp14:editId="5E308C33">
            <wp:extent cx="1764030" cy="17640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cial_Work-3_grand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1F920" w14:textId="77777777" w:rsidR="002642C8" w:rsidRDefault="002642C8" w:rsidP="002642C8"/>
    <w:p w14:paraId="71EF009C" w14:textId="77777777" w:rsidR="002642C8" w:rsidRDefault="002642C8" w:rsidP="002642C8"/>
    <w:p w14:paraId="78F76584" w14:textId="77777777" w:rsidR="002642C8" w:rsidRDefault="002642C8" w:rsidP="002642C8"/>
    <w:p w14:paraId="45FE7B1B" w14:textId="77777777" w:rsidR="002642C8" w:rsidRDefault="002642C8" w:rsidP="002642C8"/>
    <w:p w14:paraId="4EC581EA" w14:textId="77777777" w:rsidR="002642C8" w:rsidRDefault="002642C8" w:rsidP="002642C8"/>
    <w:p w14:paraId="0A15D650" w14:textId="77777777" w:rsidR="002642C8" w:rsidRDefault="002642C8" w:rsidP="002642C8"/>
    <w:p w14:paraId="02CB688C" w14:textId="77777777" w:rsidR="002642C8" w:rsidRDefault="002642C8" w:rsidP="002642C8"/>
    <w:p w14:paraId="50768026" w14:textId="77777777" w:rsidR="002642C8" w:rsidRDefault="002642C8" w:rsidP="002642C8"/>
    <w:p w14:paraId="6D1F21F9" w14:textId="77777777" w:rsidR="002642C8" w:rsidRDefault="002642C8" w:rsidP="002642C8"/>
    <w:p w14:paraId="5E673B13" w14:textId="77777777" w:rsidR="002642C8" w:rsidRDefault="002642C8" w:rsidP="002642C8"/>
    <w:p w14:paraId="3574FD09" w14:textId="3F79D90C" w:rsidR="002642C8" w:rsidRDefault="002715DF" w:rsidP="002642C8">
      <w:r>
        <w:rPr>
          <w:noProof/>
        </w:rPr>
        <w:drawing>
          <wp:inline distT="0" distB="0" distL="0" distR="0" wp14:anchorId="4EB15AF1" wp14:editId="3E4C309B">
            <wp:extent cx="1764030" cy="17640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perwork-3_grand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C0A59" w14:textId="77777777" w:rsidR="002642C8" w:rsidRDefault="002642C8" w:rsidP="002642C8"/>
    <w:p w14:paraId="22C5EE7F" w14:textId="77777777" w:rsidR="002642C8" w:rsidRDefault="002642C8" w:rsidP="002642C8"/>
    <w:p w14:paraId="594E5C09" w14:textId="055AD46A" w:rsidR="00FD487F" w:rsidRDefault="002642C8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This information</w:t>
      </w:r>
      <w:r w:rsidR="00FD487F">
        <w:rPr>
          <w:rFonts w:cs="Arial"/>
          <w:sz w:val="28"/>
          <w:szCs w:val="28"/>
        </w:rPr>
        <w:t xml:space="preserve"> is written in an easy to read way.</w:t>
      </w:r>
    </w:p>
    <w:p w14:paraId="31977BFE" w14:textId="08C17F40" w:rsidR="002642C8" w:rsidRDefault="002642C8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use pictures to explain some ideas.</w:t>
      </w:r>
    </w:p>
    <w:p w14:paraId="2E2DB37E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2A4BA3AB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Some words are written in </w:t>
      </w:r>
      <w:r>
        <w:rPr>
          <w:rFonts w:cs="Arial"/>
          <w:b/>
          <w:sz w:val="28"/>
          <w:szCs w:val="28"/>
        </w:rPr>
        <w:t>bold</w:t>
      </w:r>
      <w:r>
        <w:rPr>
          <w:rFonts w:cs="Arial"/>
          <w:sz w:val="28"/>
          <w:szCs w:val="28"/>
        </w:rPr>
        <w:t>. We explain what these words mean.</w:t>
      </w:r>
    </w:p>
    <w:p w14:paraId="32D2A81F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023B760C" w14:textId="77777777" w:rsidR="002642C8" w:rsidRDefault="002642C8" w:rsidP="00FD487F">
      <w:pPr>
        <w:spacing w:line="360" w:lineRule="auto"/>
        <w:rPr>
          <w:rFonts w:cs="Arial"/>
          <w:sz w:val="28"/>
          <w:szCs w:val="28"/>
        </w:rPr>
      </w:pPr>
    </w:p>
    <w:p w14:paraId="4D8FA6E9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7430FCDF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3E2C5BE3" w14:textId="0893963E" w:rsidR="002642C8" w:rsidRDefault="002642C8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You can ask for help to read this information.</w:t>
      </w:r>
    </w:p>
    <w:p w14:paraId="346581FB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35384A22" w14:textId="27425A05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A family member, friend, or support person may be able to help you.</w:t>
      </w:r>
    </w:p>
    <w:p w14:paraId="4B80CCEC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378434F4" w14:textId="65F044E3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Let us know if you need us to help you.</w:t>
      </w:r>
    </w:p>
    <w:p w14:paraId="46CDEFC7" w14:textId="77777777" w:rsidR="002642C8" w:rsidRDefault="002642C8" w:rsidP="00FD487F">
      <w:pPr>
        <w:spacing w:line="360" w:lineRule="auto"/>
        <w:rPr>
          <w:rFonts w:cs="Arial"/>
          <w:sz w:val="28"/>
          <w:szCs w:val="28"/>
        </w:rPr>
      </w:pPr>
    </w:p>
    <w:p w14:paraId="65748DBE" w14:textId="77777777" w:rsidR="002642C8" w:rsidRDefault="002642C8" w:rsidP="00FD487F">
      <w:pPr>
        <w:spacing w:line="360" w:lineRule="auto"/>
        <w:rPr>
          <w:rFonts w:cs="Arial"/>
          <w:sz w:val="28"/>
          <w:szCs w:val="28"/>
        </w:rPr>
      </w:pPr>
    </w:p>
    <w:p w14:paraId="436E93CE" w14:textId="77777777" w:rsidR="002642C8" w:rsidRDefault="002642C8" w:rsidP="00FD487F">
      <w:pPr>
        <w:spacing w:line="360" w:lineRule="auto"/>
        <w:rPr>
          <w:rFonts w:cs="Arial"/>
          <w:sz w:val="28"/>
          <w:szCs w:val="28"/>
        </w:rPr>
      </w:pPr>
    </w:p>
    <w:p w14:paraId="30DEF385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4AFC4CEC" w14:textId="15EF7CDB" w:rsidR="00FD487F" w:rsidRDefault="002715D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This Easy Read information is a shorter version of another document.</w:t>
      </w:r>
    </w:p>
    <w:p w14:paraId="4D8C2EE2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1F958E7D" w14:textId="4BB401A8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You can ask us for a copy of the longer document.</w:t>
      </w:r>
    </w:p>
    <w:p w14:paraId="47881C57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53B071E2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330DBB80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0BF17936" w14:textId="479BDF81" w:rsidR="002715DF" w:rsidRDefault="00F05F8A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41DA41BD" wp14:editId="3F6BDF95">
            <wp:extent cx="1764030" cy="17640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ecklist_698f6084-c3b3-43b1-b111-b59671682e2a_grand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3CA5C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12EEC2BE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6CB1A7FF" w14:textId="337B314E" w:rsidR="002715DF" w:rsidRDefault="003C7281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181F48B7" wp14:editId="4473A059">
            <wp:extent cx="1764030" cy="17640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dea4_grand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6CB95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3D357FF9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487B443B" w14:textId="5692B7E1" w:rsidR="002715DF" w:rsidRDefault="003C7281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55A519C4" wp14:editId="06AD3E2E">
            <wp:extent cx="1764030" cy="17640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ink_together1_grand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55DEE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4F214CC6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4B8B358D" w14:textId="2A94CF23" w:rsidR="002715DF" w:rsidRDefault="00CE0DD1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29DB2F62" wp14:editId="1070D923">
            <wp:extent cx="1764030" cy="17640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uestionnaire-1_grand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6CCE2" w14:textId="77777777" w:rsidR="00CE0DD1" w:rsidRDefault="00CE0DD1" w:rsidP="00FD487F">
      <w:pPr>
        <w:spacing w:line="360" w:lineRule="auto"/>
        <w:rPr>
          <w:rFonts w:cs="Arial"/>
          <w:sz w:val="28"/>
          <w:szCs w:val="28"/>
        </w:rPr>
      </w:pPr>
    </w:p>
    <w:p w14:paraId="7CA44D3B" w14:textId="77777777" w:rsidR="002715DF" w:rsidRDefault="00FD487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This document is about </w:t>
      </w:r>
      <w:r w:rsidRPr="002715DF">
        <w:rPr>
          <w:rFonts w:cs="Arial"/>
          <w:b/>
          <w:sz w:val="28"/>
          <w:szCs w:val="28"/>
        </w:rPr>
        <w:t>continuous improvement.</w:t>
      </w:r>
      <w:r>
        <w:rPr>
          <w:rFonts w:cs="Arial"/>
          <w:sz w:val="28"/>
          <w:szCs w:val="28"/>
        </w:rPr>
        <w:t xml:space="preserve"> </w:t>
      </w:r>
    </w:p>
    <w:p w14:paraId="4A6DCAB1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4C1FE87A" w14:textId="4633C08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  <w:r w:rsidRPr="002715DF">
        <w:rPr>
          <w:rFonts w:cs="Arial"/>
          <w:sz w:val="28"/>
          <w:szCs w:val="28"/>
        </w:rPr>
        <w:t>Continuous improvement</w:t>
      </w:r>
      <w:r w:rsidRPr="001325DF">
        <w:rPr>
          <w:rFonts w:cs="Arial"/>
          <w:b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>means we want ideas on how to make our services better and we try to learn from our mistakes.</w:t>
      </w:r>
    </w:p>
    <w:p w14:paraId="7F267BFD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286D377D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6613C504" w14:textId="77777777" w:rsidR="003C7281" w:rsidRDefault="003C7281" w:rsidP="00FD487F">
      <w:pPr>
        <w:spacing w:line="360" w:lineRule="auto"/>
        <w:rPr>
          <w:rFonts w:cs="Arial"/>
          <w:sz w:val="28"/>
          <w:szCs w:val="28"/>
        </w:rPr>
      </w:pPr>
    </w:p>
    <w:p w14:paraId="026F99CA" w14:textId="5B66DC4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We ask people who use our services and also our staff for their ideas </w:t>
      </w:r>
      <w:r w:rsidR="002715DF">
        <w:rPr>
          <w:rFonts w:cs="Arial"/>
          <w:sz w:val="28"/>
          <w:szCs w:val="28"/>
        </w:rPr>
        <w:t>on how we can make our services better. We do this in different ways.</w:t>
      </w:r>
    </w:p>
    <w:p w14:paraId="0E6B9E0C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5254BD05" w14:textId="77777777" w:rsidR="003C7281" w:rsidRDefault="003C7281" w:rsidP="002715DF">
      <w:pPr>
        <w:rPr>
          <w:rFonts w:cs="Arial"/>
          <w:sz w:val="28"/>
          <w:szCs w:val="28"/>
        </w:rPr>
      </w:pPr>
    </w:p>
    <w:p w14:paraId="17E43A44" w14:textId="77777777" w:rsidR="003C7281" w:rsidRDefault="003C7281" w:rsidP="002715DF">
      <w:pPr>
        <w:rPr>
          <w:rFonts w:cs="Arial"/>
          <w:sz w:val="28"/>
          <w:szCs w:val="28"/>
        </w:rPr>
      </w:pPr>
    </w:p>
    <w:p w14:paraId="299C0730" w14:textId="77777777" w:rsidR="003C7281" w:rsidRDefault="003C7281" w:rsidP="002715DF">
      <w:pPr>
        <w:rPr>
          <w:rFonts w:cs="Arial"/>
          <w:sz w:val="28"/>
          <w:szCs w:val="28"/>
        </w:rPr>
      </w:pPr>
    </w:p>
    <w:p w14:paraId="61CC9706" w14:textId="77777777" w:rsidR="003C7281" w:rsidRDefault="003C7281" w:rsidP="002715DF">
      <w:pPr>
        <w:rPr>
          <w:rFonts w:cs="Arial"/>
          <w:sz w:val="28"/>
          <w:szCs w:val="28"/>
        </w:rPr>
      </w:pPr>
    </w:p>
    <w:p w14:paraId="00CAB22D" w14:textId="77777777" w:rsidR="003C7281" w:rsidRDefault="003C7281" w:rsidP="002715DF">
      <w:pPr>
        <w:rPr>
          <w:rFonts w:cs="Arial"/>
          <w:sz w:val="28"/>
          <w:szCs w:val="28"/>
        </w:rPr>
      </w:pPr>
    </w:p>
    <w:p w14:paraId="7B221886" w14:textId="77777777" w:rsidR="003C7281" w:rsidRDefault="003C7281" w:rsidP="002715DF">
      <w:pPr>
        <w:rPr>
          <w:rFonts w:cs="Arial"/>
          <w:sz w:val="28"/>
          <w:szCs w:val="28"/>
        </w:rPr>
      </w:pPr>
    </w:p>
    <w:p w14:paraId="519AE6A9" w14:textId="5674D6F2" w:rsidR="00FD487F" w:rsidRPr="002715DF" w:rsidRDefault="00FD487F" w:rsidP="00D07191">
      <w:pPr>
        <w:spacing w:line="360" w:lineRule="auto"/>
        <w:rPr>
          <w:rFonts w:cs="Arial"/>
          <w:sz w:val="28"/>
          <w:szCs w:val="28"/>
        </w:rPr>
      </w:pPr>
      <w:r w:rsidRPr="002715DF">
        <w:rPr>
          <w:rFonts w:cs="Arial"/>
          <w:sz w:val="28"/>
          <w:szCs w:val="28"/>
        </w:rPr>
        <w:t>We might talk to you</w:t>
      </w:r>
      <w:r w:rsidR="002715DF">
        <w:rPr>
          <w:rFonts w:cs="Arial"/>
          <w:sz w:val="28"/>
          <w:szCs w:val="28"/>
        </w:rPr>
        <w:t xml:space="preserve"> about things we could do to make our services better.</w:t>
      </w:r>
    </w:p>
    <w:p w14:paraId="3E8FC9FF" w14:textId="77777777" w:rsidR="00FD487F" w:rsidRDefault="00FD487F" w:rsidP="00FD487F">
      <w:pPr>
        <w:pStyle w:val="ListParagraph"/>
        <w:rPr>
          <w:rFonts w:cs="Arial"/>
          <w:sz w:val="28"/>
          <w:szCs w:val="28"/>
        </w:rPr>
      </w:pPr>
    </w:p>
    <w:p w14:paraId="70EB8833" w14:textId="77777777" w:rsidR="002715DF" w:rsidRDefault="002715DF" w:rsidP="002715DF">
      <w:pPr>
        <w:spacing w:line="360" w:lineRule="auto"/>
        <w:rPr>
          <w:rFonts w:cs="Arial"/>
          <w:sz w:val="28"/>
          <w:szCs w:val="28"/>
        </w:rPr>
      </w:pPr>
    </w:p>
    <w:p w14:paraId="1F7A04E5" w14:textId="77777777" w:rsidR="003C7281" w:rsidRDefault="003C7281" w:rsidP="002715DF">
      <w:pPr>
        <w:spacing w:line="360" w:lineRule="auto"/>
        <w:rPr>
          <w:rFonts w:cs="Arial"/>
          <w:sz w:val="28"/>
          <w:szCs w:val="28"/>
        </w:rPr>
      </w:pPr>
    </w:p>
    <w:p w14:paraId="271A81E3" w14:textId="77777777" w:rsidR="003C7281" w:rsidRDefault="003C7281" w:rsidP="002715DF">
      <w:pPr>
        <w:spacing w:line="360" w:lineRule="auto"/>
        <w:rPr>
          <w:rFonts w:cs="Arial"/>
          <w:sz w:val="28"/>
          <w:szCs w:val="28"/>
        </w:rPr>
      </w:pPr>
    </w:p>
    <w:p w14:paraId="3EF599E3" w14:textId="77777777" w:rsidR="003C7281" w:rsidRDefault="003C7281" w:rsidP="002715DF">
      <w:pPr>
        <w:spacing w:line="360" w:lineRule="auto"/>
        <w:rPr>
          <w:rFonts w:cs="Arial"/>
          <w:sz w:val="28"/>
          <w:szCs w:val="28"/>
        </w:rPr>
      </w:pPr>
    </w:p>
    <w:p w14:paraId="18C689EC" w14:textId="77777777" w:rsidR="003C7281" w:rsidRDefault="003C7281" w:rsidP="002715DF">
      <w:pPr>
        <w:spacing w:line="360" w:lineRule="auto"/>
        <w:rPr>
          <w:rFonts w:cs="Arial"/>
          <w:sz w:val="28"/>
          <w:szCs w:val="28"/>
        </w:rPr>
      </w:pPr>
    </w:p>
    <w:p w14:paraId="2D4504FE" w14:textId="77777777" w:rsidR="00FD487F" w:rsidRDefault="00FD487F" w:rsidP="00D07191">
      <w:pPr>
        <w:spacing w:line="360" w:lineRule="auto"/>
        <w:rPr>
          <w:rFonts w:cs="Arial"/>
          <w:sz w:val="28"/>
          <w:szCs w:val="28"/>
        </w:rPr>
      </w:pPr>
      <w:r w:rsidRPr="002715DF">
        <w:rPr>
          <w:rFonts w:cs="Arial"/>
          <w:sz w:val="28"/>
          <w:szCs w:val="28"/>
        </w:rPr>
        <w:t xml:space="preserve">We might ask you questions about your experience and what you think in a survey. </w:t>
      </w:r>
    </w:p>
    <w:p w14:paraId="16D4F3EE" w14:textId="77777777" w:rsidR="002715DF" w:rsidRPr="002715DF" w:rsidRDefault="002715DF" w:rsidP="002715DF">
      <w:pPr>
        <w:spacing w:line="360" w:lineRule="auto"/>
        <w:rPr>
          <w:rFonts w:cs="Arial"/>
          <w:sz w:val="28"/>
          <w:szCs w:val="28"/>
        </w:rPr>
      </w:pPr>
    </w:p>
    <w:p w14:paraId="434B498E" w14:textId="77777777" w:rsidR="003C7281" w:rsidRDefault="003C7281" w:rsidP="002715DF">
      <w:pPr>
        <w:spacing w:line="360" w:lineRule="auto"/>
        <w:rPr>
          <w:rFonts w:cs="Arial"/>
          <w:sz w:val="28"/>
          <w:szCs w:val="28"/>
        </w:rPr>
      </w:pPr>
    </w:p>
    <w:p w14:paraId="6822C403" w14:textId="77777777" w:rsidR="003C7281" w:rsidRDefault="003C7281" w:rsidP="002715DF">
      <w:pPr>
        <w:spacing w:line="360" w:lineRule="auto"/>
        <w:rPr>
          <w:rFonts w:cs="Arial"/>
          <w:sz w:val="28"/>
          <w:szCs w:val="28"/>
        </w:rPr>
      </w:pPr>
    </w:p>
    <w:p w14:paraId="5A413CE2" w14:textId="04FA4572" w:rsidR="00F178D2" w:rsidRDefault="00DE7576" w:rsidP="002715D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1046CD4E" wp14:editId="1EA0FAFE">
            <wp:extent cx="1764030" cy="176403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dvice1_grand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DE839" w14:textId="77777777" w:rsidR="00F178D2" w:rsidRDefault="00F178D2" w:rsidP="002715DF">
      <w:pPr>
        <w:spacing w:line="360" w:lineRule="auto"/>
        <w:rPr>
          <w:rFonts w:cs="Arial"/>
          <w:sz w:val="28"/>
          <w:szCs w:val="28"/>
        </w:rPr>
      </w:pPr>
    </w:p>
    <w:p w14:paraId="775FE0C9" w14:textId="77777777" w:rsidR="00F178D2" w:rsidRDefault="00F178D2" w:rsidP="002715DF">
      <w:pPr>
        <w:spacing w:line="360" w:lineRule="auto"/>
        <w:rPr>
          <w:rFonts w:cs="Arial"/>
          <w:sz w:val="28"/>
          <w:szCs w:val="28"/>
        </w:rPr>
      </w:pPr>
    </w:p>
    <w:p w14:paraId="343F746F" w14:textId="052A2484" w:rsidR="00F178D2" w:rsidRDefault="00585859" w:rsidP="002715D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3CC7944D" wp14:editId="242B55EE">
            <wp:extent cx="1764030" cy="17640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sultation-1_grand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AD53E" w14:textId="77777777" w:rsidR="00F178D2" w:rsidRDefault="00F178D2" w:rsidP="002715DF">
      <w:pPr>
        <w:spacing w:line="360" w:lineRule="auto"/>
        <w:rPr>
          <w:rFonts w:cs="Arial"/>
          <w:sz w:val="28"/>
          <w:szCs w:val="28"/>
        </w:rPr>
      </w:pPr>
    </w:p>
    <w:p w14:paraId="12238C69" w14:textId="685FF2EC" w:rsidR="00F178D2" w:rsidRDefault="001F0574" w:rsidP="002715D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43F729AA" wp14:editId="30969172">
            <wp:extent cx="1764030" cy="17640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arles-1-2_grand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E51C3" w14:textId="77777777" w:rsidR="00F178D2" w:rsidRDefault="00F178D2" w:rsidP="002715DF">
      <w:pPr>
        <w:spacing w:line="360" w:lineRule="auto"/>
        <w:rPr>
          <w:rFonts w:cs="Arial"/>
          <w:sz w:val="28"/>
          <w:szCs w:val="28"/>
        </w:rPr>
      </w:pPr>
    </w:p>
    <w:p w14:paraId="1E2399D5" w14:textId="77777777" w:rsidR="00F178D2" w:rsidRDefault="00F178D2" w:rsidP="002715DF">
      <w:pPr>
        <w:spacing w:line="360" w:lineRule="auto"/>
        <w:rPr>
          <w:rFonts w:cs="Arial"/>
          <w:sz w:val="28"/>
          <w:szCs w:val="28"/>
        </w:rPr>
      </w:pPr>
    </w:p>
    <w:p w14:paraId="56D13ABF" w14:textId="77777777" w:rsidR="00F178D2" w:rsidRDefault="00F178D2" w:rsidP="002715DF">
      <w:pPr>
        <w:spacing w:line="360" w:lineRule="auto"/>
        <w:rPr>
          <w:rFonts w:cs="Arial"/>
          <w:sz w:val="28"/>
          <w:szCs w:val="28"/>
        </w:rPr>
      </w:pPr>
    </w:p>
    <w:p w14:paraId="33C79E55" w14:textId="397D1EF2" w:rsidR="00F178D2" w:rsidRDefault="001F0574" w:rsidP="002715D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101904F5" wp14:editId="0A71199E">
            <wp:extent cx="1764030" cy="17640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ike+Guy+with+Backpack+by+Immediate+Entourage-375x37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200C4" w14:textId="77777777" w:rsidR="00F178D2" w:rsidRDefault="00F178D2" w:rsidP="002715DF">
      <w:pPr>
        <w:spacing w:line="360" w:lineRule="auto"/>
        <w:rPr>
          <w:rFonts w:cs="Arial"/>
          <w:sz w:val="28"/>
          <w:szCs w:val="28"/>
        </w:rPr>
      </w:pPr>
    </w:p>
    <w:p w14:paraId="29B42989" w14:textId="77777777" w:rsidR="00F178D2" w:rsidRDefault="00F178D2" w:rsidP="002715DF">
      <w:pPr>
        <w:spacing w:line="360" w:lineRule="auto"/>
        <w:rPr>
          <w:rFonts w:cs="Arial"/>
          <w:sz w:val="28"/>
          <w:szCs w:val="28"/>
        </w:rPr>
      </w:pPr>
    </w:p>
    <w:p w14:paraId="4BDD5772" w14:textId="72B4D8CA" w:rsidR="00FD487F" w:rsidRDefault="002715DF" w:rsidP="002715D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might ask you ‘how can we make our</w:t>
      </w:r>
      <w:r w:rsidR="00FD487F" w:rsidRPr="002715DF">
        <w:rPr>
          <w:rFonts w:cs="Arial"/>
          <w:sz w:val="28"/>
          <w:szCs w:val="28"/>
        </w:rPr>
        <w:t xml:space="preserve"> services easier to use?’</w:t>
      </w:r>
    </w:p>
    <w:p w14:paraId="1EEDAF20" w14:textId="77777777" w:rsidR="002715DF" w:rsidRPr="002715DF" w:rsidRDefault="002715DF" w:rsidP="002715DF">
      <w:pPr>
        <w:spacing w:line="360" w:lineRule="auto"/>
        <w:rPr>
          <w:rFonts w:cs="Arial"/>
          <w:sz w:val="28"/>
          <w:szCs w:val="28"/>
        </w:rPr>
      </w:pPr>
    </w:p>
    <w:p w14:paraId="67F853EB" w14:textId="77777777" w:rsidR="00F178D2" w:rsidRDefault="00F178D2" w:rsidP="002715DF">
      <w:pPr>
        <w:spacing w:line="360" w:lineRule="auto"/>
        <w:rPr>
          <w:rFonts w:cs="Arial"/>
          <w:sz w:val="28"/>
          <w:szCs w:val="28"/>
        </w:rPr>
      </w:pPr>
    </w:p>
    <w:p w14:paraId="3CB84459" w14:textId="77777777" w:rsidR="00F178D2" w:rsidRDefault="00F178D2" w:rsidP="002715DF">
      <w:pPr>
        <w:spacing w:line="360" w:lineRule="auto"/>
        <w:rPr>
          <w:rFonts w:cs="Arial"/>
          <w:sz w:val="28"/>
          <w:szCs w:val="28"/>
        </w:rPr>
      </w:pPr>
    </w:p>
    <w:p w14:paraId="4F8CCB95" w14:textId="77777777" w:rsidR="00585859" w:rsidRDefault="00585859" w:rsidP="002715DF">
      <w:pPr>
        <w:spacing w:line="360" w:lineRule="auto"/>
        <w:rPr>
          <w:rFonts w:cs="Arial"/>
          <w:sz w:val="28"/>
          <w:szCs w:val="28"/>
        </w:rPr>
      </w:pPr>
    </w:p>
    <w:p w14:paraId="1B56986F" w14:textId="77777777" w:rsidR="001F0574" w:rsidRDefault="001F0574" w:rsidP="002715DF">
      <w:pPr>
        <w:spacing w:line="360" w:lineRule="auto"/>
        <w:rPr>
          <w:rFonts w:cs="Arial"/>
          <w:sz w:val="28"/>
          <w:szCs w:val="28"/>
        </w:rPr>
      </w:pPr>
    </w:p>
    <w:p w14:paraId="05707BB9" w14:textId="77777777" w:rsidR="00FD487F" w:rsidRPr="002715DF" w:rsidRDefault="00FD487F" w:rsidP="002715DF">
      <w:pPr>
        <w:spacing w:line="360" w:lineRule="auto"/>
        <w:rPr>
          <w:rFonts w:cs="Arial"/>
          <w:sz w:val="28"/>
          <w:szCs w:val="28"/>
        </w:rPr>
      </w:pPr>
      <w:r w:rsidRPr="002715DF">
        <w:rPr>
          <w:rFonts w:cs="Arial"/>
          <w:sz w:val="28"/>
          <w:szCs w:val="28"/>
        </w:rPr>
        <w:t xml:space="preserve">We might invite you to be in a group to talk about things we could improve. </w:t>
      </w:r>
    </w:p>
    <w:p w14:paraId="47470A60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0B65D820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2D8C587D" w14:textId="77777777" w:rsidR="00585859" w:rsidRDefault="00585859" w:rsidP="00FD487F">
      <w:pPr>
        <w:spacing w:line="360" w:lineRule="auto"/>
        <w:rPr>
          <w:rFonts w:cs="Arial"/>
          <w:sz w:val="28"/>
          <w:szCs w:val="28"/>
        </w:rPr>
      </w:pPr>
    </w:p>
    <w:p w14:paraId="7C2B82C2" w14:textId="77777777" w:rsidR="00585859" w:rsidRDefault="00585859" w:rsidP="00FD487F">
      <w:pPr>
        <w:spacing w:line="360" w:lineRule="auto"/>
        <w:rPr>
          <w:rFonts w:cs="Arial"/>
          <w:sz w:val="28"/>
          <w:szCs w:val="28"/>
        </w:rPr>
      </w:pPr>
    </w:p>
    <w:p w14:paraId="2C443407" w14:textId="77777777" w:rsidR="00585859" w:rsidRDefault="00585859" w:rsidP="00FD487F">
      <w:pPr>
        <w:spacing w:line="360" w:lineRule="auto"/>
        <w:rPr>
          <w:rFonts w:cs="Arial"/>
          <w:sz w:val="28"/>
          <w:szCs w:val="28"/>
        </w:rPr>
      </w:pPr>
    </w:p>
    <w:p w14:paraId="5E53784F" w14:textId="77777777" w:rsidR="00585859" w:rsidRDefault="00585859" w:rsidP="00FD487F">
      <w:pPr>
        <w:spacing w:line="360" w:lineRule="auto"/>
        <w:rPr>
          <w:rFonts w:cs="Arial"/>
          <w:sz w:val="28"/>
          <w:szCs w:val="28"/>
        </w:rPr>
      </w:pPr>
    </w:p>
    <w:p w14:paraId="5DF0F706" w14:textId="4F006C9C" w:rsidR="002715DF" w:rsidRDefault="00585859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If you decide to </w:t>
      </w:r>
      <w:r w:rsidR="002715DF">
        <w:rPr>
          <w:rFonts w:cs="Arial"/>
          <w:sz w:val="28"/>
          <w:szCs w:val="28"/>
        </w:rPr>
        <w:t>leave and go to another</w:t>
      </w:r>
      <w:r w:rsidR="00FD487F">
        <w:rPr>
          <w:rFonts w:cs="Arial"/>
          <w:sz w:val="28"/>
          <w:szCs w:val="28"/>
        </w:rPr>
        <w:t xml:space="preserve"> disability organisation, we might ask why you are leaving and what could be done better. </w:t>
      </w:r>
    </w:p>
    <w:p w14:paraId="6E1E7DB2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433B4E28" w14:textId="77777777" w:rsidR="00585859" w:rsidRDefault="00585859" w:rsidP="00FD487F">
      <w:pPr>
        <w:spacing w:line="360" w:lineRule="auto"/>
        <w:rPr>
          <w:rFonts w:cs="Arial"/>
          <w:sz w:val="28"/>
          <w:szCs w:val="28"/>
        </w:rPr>
      </w:pPr>
    </w:p>
    <w:p w14:paraId="55323E1B" w14:textId="77777777" w:rsidR="00585859" w:rsidRDefault="00585859" w:rsidP="00FD487F">
      <w:pPr>
        <w:spacing w:line="360" w:lineRule="auto"/>
        <w:rPr>
          <w:rFonts w:cs="Arial"/>
          <w:sz w:val="28"/>
          <w:szCs w:val="28"/>
        </w:rPr>
      </w:pPr>
    </w:p>
    <w:p w14:paraId="6422A1E1" w14:textId="77777777" w:rsidR="001F0574" w:rsidRDefault="001F0574" w:rsidP="00FD487F">
      <w:pPr>
        <w:spacing w:line="360" w:lineRule="auto"/>
        <w:rPr>
          <w:rFonts w:cs="Arial"/>
          <w:sz w:val="28"/>
          <w:szCs w:val="28"/>
        </w:rPr>
      </w:pPr>
    </w:p>
    <w:p w14:paraId="1FA9207D" w14:textId="77777777" w:rsidR="001F0574" w:rsidRDefault="001F0574" w:rsidP="00FD487F">
      <w:pPr>
        <w:spacing w:line="360" w:lineRule="auto"/>
        <w:rPr>
          <w:rFonts w:cs="Arial"/>
          <w:sz w:val="28"/>
          <w:szCs w:val="28"/>
        </w:rPr>
      </w:pPr>
    </w:p>
    <w:p w14:paraId="5D20EF88" w14:textId="00418F2E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also ask any staff that leave us.</w:t>
      </w:r>
    </w:p>
    <w:p w14:paraId="53921F2E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27C2FB55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22C91964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0292F637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5AFC3D79" w14:textId="5513C382" w:rsidR="002715DF" w:rsidRDefault="00620219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72402E29" wp14:editId="2E3CE55A">
            <wp:extent cx="1764030" cy="17640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ssessment-Written-Record_grand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021FB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15105418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2E76E507" w14:textId="26FDC9F5" w:rsidR="002715DF" w:rsidRDefault="00620219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71398368" wp14:editId="7F10D6EF">
            <wp:extent cx="1764030" cy="17640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ersonalisation_Rules_grand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CFBE3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1897EBBD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173B74F3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0B82EA0A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5F024619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76BDF8AE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75481348" w14:textId="44572551" w:rsidR="002715DF" w:rsidRDefault="0039638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5E3F8019" wp14:editId="5E8E132F">
            <wp:extent cx="1764030" cy="24961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ational Standards Easy read.pd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8A811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71F47834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4AB44F89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19A68A0F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Sometimes,</w:t>
      </w:r>
      <w:r w:rsidR="00FD487F">
        <w:rPr>
          <w:rFonts w:cs="Arial"/>
          <w:sz w:val="28"/>
          <w:szCs w:val="28"/>
        </w:rPr>
        <w:t xml:space="preserve"> experts </w:t>
      </w:r>
      <w:r>
        <w:rPr>
          <w:rFonts w:cs="Arial"/>
          <w:sz w:val="28"/>
          <w:szCs w:val="28"/>
        </w:rPr>
        <w:t>come to check up on our services</w:t>
      </w:r>
      <w:r w:rsidR="00FD487F">
        <w:rPr>
          <w:rFonts w:cs="Arial"/>
          <w:sz w:val="28"/>
          <w:szCs w:val="28"/>
        </w:rPr>
        <w:t xml:space="preserve">. This is called an </w:t>
      </w:r>
      <w:r w:rsidR="00FD487F">
        <w:rPr>
          <w:rFonts w:cs="Arial"/>
          <w:b/>
          <w:sz w:val="28"/>
          <w:szCs w:val="28"/>
        </w:rPr>
        <w:t>evaluation.</w:t>
      </w:r>
      <w:r w:rsidR="00FD487F">
        <w:rPr>
          <w:rFonts w:cs="Arial"/>
          <w:sz w:val="28"/>
          <w:szCs w:val="28"/>
        </w:rPr>
        <w:t xml:space="preserve"> </w:t>
      </w:r>
    </w:p>
    <w:p w14:paraId="37CF3B82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7E30BAA0" w14:textId="250B2676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An evaluation is a kind of test to see if we are meeting </w:t>
      </w:r>
      <w:r>
        <w:rPr>
          <w:rFonts w:cs="Arial"/>
          <w:b/>
          <w:sz w:val="28"/>
          <w:szCs w:val="28"/>
        </w:rPr>
        <w:t>service standards</w:t>
      </w:r>
      <w:r>
        <w:rPr>
          <w:rFonts w:cs="Arial"/>
          <w:sz w:val="28"/>
          <w:szCs w:val="28"/>
        </w:rPr>
        <w:t xml:space="preserve">. </w:t>
      </w:r>
    </w:p>
    <w:p w14:paraId="2E7488A8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79772E87" w14:textId="77777777" w:rsidR="00620219" w:rsidRDefault="00620219" w:rsidP="00FD487F">
      <w:pPr>
        <w:spacing w:line="360" w:lineRule="auto"/>
        <w:rPr>
          <w:rFonts w:cs="Arial"/>
          <w:sz w:val="28"/>
          <w:szCs w:val="28"/>
        </w:rPr>
      </w:pPr>
    </w:p>
    <w:p w14:paraId="6C40D8F7" w14:textId="77777777" w:rsidR="00620219" w:rsidRDefault="00620219" w:rsidP="00FD487F">
      <w:pPr>
        <w:spacing w:line="360" w:lineRule="auto"/>
        <w:rPr>
          <w:rFonts w:cs="Arial"/>
          <w:sz w:val="28"/>
          <w:szCs w:val="28"/>
        </w:rPr>
      </w:pPr>
    </w:p>
    <w:p w14:paraId="47AB6AAD" w14:textId="3C8BF1E5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Service standards are rules </w:t>
      </w:r>
      <w:r w:rsidR="00620219">
        <w:rPr>
          <w:rFonts w:cs="Arial"/>
          <w:sz w:val="28"/>
          <w:szCs w:val="28"/>
        </w:rPr>
        <w:t>made by the government to</w:t>
      </w:r>
      <w:r>
        <w:rPr>
          <w:rFonts w:cs="Arial"/>
          <w:sz w:val="28"/>
          <w:szCs w:val="28"/>
        </w:rPr>
        <w:t xml:space="preserve"> protect your rights, make sure you are included, can access services, that services are run well and you know how to complain when things go wrong. </w:t>
      </w:r>
    </w:p>
    <w:p w14:paraId="162839EE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07014789" w14:textId="77777777" w:rsidR="00F05F8A" w:rsidRDefault="00FD487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All disability organisations must follow the service standards. </w:t>
      </w:r>
    </w:p>
    <w:p w14:paraId="51F9F22B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44129745" w14:textId="77777777" w:rsidR="00620219" w:rsidRDefault="00620219" w:rsidP="00FD487F">
      <w:pPr>
        <w:spacing w:line="360" w:lineRule="auto"/>
        <w:rPr>
          <w:rFonts w:cs="Arial"/>
          <w:sz w:val="28"/>
          <w:szCs w:val="28"/>
        </w:rPr>
      </w:pPr>
    </w:p>
    <w:p w14:paraId="70FA2112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46D3A51A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20431317" w14:textId="7CCC2BA4" w:rsidR="00FD487F" w:rsidRPr="00F05F8A" w:rsidRDefault="00FD487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Please ask a staff person for a copy of the standards if you would like more information on the service standards.</w:t>
      </w:r>
      <w:r>
        <w:rPr>
          <w:rFonts w:cs="Arial"/>
          <w:b/>
          <w:sz w:val="28"/>
          <w:szCs w:val="28"/>
        </w:rPr>
        <w:t xml:space="preserve"> </w:t>
      </w:r>
      <w:r w:rsidR="00F05F8A" w:rsidRPr="00F05F8A">
        <w:rPr>
          <w:rFonts w:cs="Arial"/>
          <w:sz w:val="28"/>
          <w:szCs w:val="28"/>
        </w:rPr>
        <w:t>You can get the service standards in Easy Read.</w:t>
      </w:r>
    </w:p>
    <w:p w14:paraId="4840129A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5D166F17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38592DB1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503AB1A5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1BB1149F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21861477" w14:textId="18923FD3" w:rsidR="0039638F" w:rsidRDefault="008A6875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5E6ED4F9" wp14:editId="6599C3A6">
            <wp:extent cx="1764030" cy="176403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llapse_grand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BF03A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3DCB9BA1" w14:textId="7CC742F9" w:rsidR="0039638F" w:rsidRDefault="008A6875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03614292" wp14:editId="68C74CE4">
            <wp:extent cx="1764030" cy="17640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ot_talking1_grand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E344F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6CC9A180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0E458D6F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1D4F9E63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127C053F" w14:textId="5674C19E" w:rsidR="0039638F" w:rsidRDefault="008A6875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5834A5A9" wp14:editId="28750CA5">
            <wp:extent cx="1764030" cy="17640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dea4_grand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20E17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0D4357C8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6B8B5BCF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5C4E1154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39FBAA8B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06CA66F9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1DDD1515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5806F3AA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1954F386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6989673D" w14:textId="77777777" w:rsidR="0039638F" w:rsidRDefault="00FD487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If there is an accident or other serious problem, </w:t>
      </w:r>
      <w:r w:rsidR="00F05F8A">
        <w:rPr>
          <w:rFonts w:cs="Arial"/>
          <w:sz w:val="28"/>
          <w:szCs w:val="28"/>
        </w:rPr>
        <w:t>we look into it</w:t>
      </w:r>
      <w:r w:rsidR="0039638F">
        <w:rPr>
          <w:rFonts w:cs="Arial"/>
          <w:sz w:val="28"/>
          <w:szCs w:val="28"/>
        </w:rPr>
        <w:t>.</w:t>
      </w:r>
    </w:p>
    <w:p w14:paraId="61AA1D1F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203AFF68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1264F1F4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45A2E7D2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15A43663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1DBE98BA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40B0BAB2" w14:textId="7350B2D4" w:rsidR="00FD487F" w:rsidRDefault="0039638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We will </w:t>
      </w:r>
      <w:r w:rsidR="00FD487F">
        <w:rPr>
          <w:rFonts w:cs="Arial"/>
          <w:sz w:val="28"/>
          <w:szCs w:val="28"/>
        </w:rPr>
        <w:t>find out how we can stop the same problem happening again.</w:t>
      </w:r>
    </w:p>
    <w:p w14:paraId="56F7035F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5D494301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56F394F7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59A6A384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68DBEC59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3DA750DA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56D594CF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79E966E6" w14:textId="73B4410E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Please let us know at any time if you have any ideas on how we can support you better.</w:t>
      </w:r>
    </w:p>
    <w:p w14:paraId="6530AB59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5ABAAC54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4671F845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1D4E3C2C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172A5984" w14:textId="780E94C5" w:rsidR="0039638F" w:rsidRDefault="00D07191" w:rsidP="00FD487F">
      <w:pPr>
        <w:spacing w:line="360" w:lineRule="auto"/>
        <w:rPr>
          <w:rFonts w:cs="Arial"/>
          <w:sz w:val="28"/>
          <w:szCs w:val="28"/>
        </w:rPr>
      </w:pPr>
      <w:r w:rsidRPr="00D07191">
        <w:rPr>
          <w:rFonts w:cs="Arial"/>
          <w:sz w:val="28"/>
          <w:szCs w:val="28"/>
        </w:rPr>
        <w:t xml:space="preserve">Please contact </w:t>
      </w:r>
      <w:r w:rsidRPr="00D07191">
        <w:rPr>
          <w:rFonts w:cs="Arial"/>
          <w:b/>
          <w:color w:val="0070C0"/>
          <w:sz w:val="28"/>
          <w:szCs w:val="28"/>
        </w:rPr>
        <w:t>[insert name, position and contact details]</w:t>
      </w:r>
      <w:r w:rsidRPr="00D07191">
        <w:rPr>
          <w:rFonts w:cs="Arial"/>
          <w:color w:val="0070C0"/>
          <w:sz w:val="28"/>
          <w:szCs w:val="28"/>
        </w:rPr>
        <w:t xml:space="preserve"> </w:t>
      </w:r>
      <w:r w:rsidR="0039638F">
        <w:rPr>
          <w:rFonts w:cs="Arial"/>
          <w:sz w:val="28"/>
          <w:szCs w:val="28"/>
        </w:rPr>
        <w:t>to tell us your ideas.</w:t>
      </w:r>
    </w:p>
    <w:p w14:paraId="0A1D7760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306824F1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265DF8F6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38264C37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3046A296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20D82EB5" w14:textId="11963181" w:rsidR="00F05F8A" w:rsidRDefault="004F4A0B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49F5DC28" wp14:editId="6D7BE0C0">
            <wp:extent cx="1764030" cy="17640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port_grand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4A3E8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23D8605E" w14:textId="77777777" w:rsidR="00B733C5" w:rsidRDefault="00B733C5" w:rsidP="00FD487F">
      <w:pPr>
        <w:spacing w:line="360" w:lineRule="auto"/>
        <w:rPr>
          <w:rFonts w:cs="Arial"/>
          <w:sz w:val="28"/>
          <w:szCs w:val="28"/>
        </w:rPr>
      </w:pPr>
    </w:p>
    <w:p w14:paraId="1B90C011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1B251C47" w14:textId="37910112" w:rsidR="00F05F8A" w:rsidRDefault="004F4A0B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50E2E75B" wp14:editId="3ED61D05">
            <wp:extent cx="1764030" cy="11734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usiness-meeting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A89EF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044A943B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3C255F65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00C975DE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4BBB86C3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742DBAC2" w14:textId="61A68B5F" w:rsidR="00F05F8A" w:rsidRDefault="004F4A0B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4D3DAE00" wp14:editId="03508912">
            <wp:extent cx="1764030" cy="176403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hecklist_Good-1_grand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E17C7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4812EFAE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214FC8CB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43A73B93" w14:textId="77777777" w:rsidR="004F4A0B" w:rsidRDefault="004F4A0B" w:rsidP="00FD487F">
      <w:pPr>
        <w:spacing w:line="360" w:lineRule="auto"/>
        <w:rPr>
          <w:rFonts w:cs="Arial"/>
          <w:sz w:val="28"/>
          <w:szCs w:val="28"/>
        </w:rPr>
      </w:pPr>
    </w:p>
    <w:p w14:paraId="634C769C" w14:textId="77777777" w:rsidR="00FA3C7C" w:rsidRDefault="00FA3C7C" w:rsidP="00FD487F">
      <w:pPr>
        <w:spacing w:line="360" w:lineRule="auto"/>
        <w:rPr>
          <w:rFonts w:cs="Arial"/>
          <w:sz w:val="28"/>
          <w:szCs w:val="28"/>
        </w:rPr>
      </w:pPr>
    </w:p>
    <w:p w14:paraId="076F20E8" w14:textId="77777777" w:rsidR="00FA3C7C" w:rsidRDefault="00FA3C7C" w:rsidP="00FD487F">
      <w:pPr>
        <w:spacing w:line="360" w:lineRule="auto"/>
        <w:rPr>
          <w:rFonts w:cs="Arial"/>
          <w:sz w:val="28"/>
          <w:szCs w:val="28"/>
        </w:rPr>
      </w:pPr>
    </w:p>
    <w:p w14:paraId="18BC8CDD" w14:textId="77777777" w:rsidR="00B733C5" w:rsidRDefault="00B733C5" w:rsidP="00FD487F">
      <w:pPr>
        <w:spacing w:line="360" w:lineRule="auto"/>
        <w:rPr>
          <w:rFonts w:cs="Arial"/>
          <w:sz w:val="28"/>
          <w:szCs w:val="28"/>
        </w:rPr>
      </w:pPr>
      <w:bookmarkStart w:id="1" w:name="_GoBack"/>
      <w:bookmarkEnd w:id="1"/>
    </w:p>
    <w:p w14:paraId="2D72EB83" w14:textId="77777777" w:rsidR="008A6875" w:rsidRDefault="00FD487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Our managers write a report every year on what we have done to improve services</w:t>
      </w:r>
      <w:r w:rsidR="008A6875">
        <w:rPr>
          <w:rFonts w:cs="Arial"/>
          <w:sz w:val="28"/>
          <w:szCs w:val="28"/>
        </w:rPr>
        <w:t>.</w:t>
      </w:r>
    </w:p>
    <w:p w14:paraId="20A3E524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372426ED" w14:textId="77777777" w:rsidR="004F4A0B" w:rsidRDefault="008A6875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</w:t>
      </w:r>
    </w:p>
    <w:p w14:paraId="7FCF5E8B" w14:textId="77777777" w:rsidR="004F4A0B" w:rsidRDefault="004F4A0B" w:rsidP="00FD487F">
      <w:pPr>
        <w:spacing w:line="360" w:lineRule="auto"/>
        <w:rPr>
          <w:rFonts w:cs="Arial"/>
          <w:sz w:val="28"/>
          <w:szCs w:val="28"/>
        </w:rPr>
      </w:pPr>
    </w:p>
    <w:p w14:paraId="446A0A61" w14:textId="77777777" w:rsidR="004F4A0B" w:rsidRDefault="004F4A0B" w:rsidP="00FD487F">
      <w:pPr>
        <w:spacing w:line="360" w:lineRule="auto"/>
        <w:rPr>
          <w:rFonts w:cs="Arial"/>
          <w:sz w:val="28"/>
          <w:szCs w:val="28"/>
        </w:rPr>
      </w:pPr>
    </w:p>
    <w:p w14:paraId="331D02FB" w14:textId="77777777" w:rsidR="004F4A0B" w:rsidRDefault="004F4A0B" w:rsidP="00FD487F">
      <w:pPr>
        <w:spacing w:line="360" w:lineRule="auto"/>
        <w:rPr>
          <w:rFonts w:cs="Arial"/>
          <w:sz w:val="28"/>
          <w:szCs w:val="28"/>
        </w:rPr>
      </w:pPr>
    </w:p>
    <w:p w14:paraId="2C74D282" w14:textId="77777777" w:rsidR="00B733C5" w:rsidRDefault="00B733C5" w:rsidP="00FD487F">
      <w:pPr>
        <w:spacing w:line="360" w:lineRule="auto"/>
        <w:rPr>
          <w:rFonts w:cs="Arial"/>
          <w:sz w:val="28"/>
          <w:szCs w:val="28"/>
        </w:rPr>
      </w:pPr>
    </w:p>
    <w:p w14:paraId="524E68FD" w14:textId="00F63156" w:rsidR="00F05F8A" w:rsidRDefault="008A6875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That report</w:t>
      </w:r>
      <w:r w:rsidR="00FD487F">
        <w:rPr>
          <w:rFonts w:cs="Arial"/>
          <w:sz w:val="28"/>
          <w:szCs w:val="28"/>
        </w:rPr>
        <w:t xml:space="preserve"> goes to our </w:t>
      </w:r>
      <w:r w:rsidR="00FD487F" w:rsidRPr="00F05F8A">
        <w:rPr>
          <w:rFonts w:cs="Arial"/>
          <w:b/>
          <w:sz w:val="28"/>
          <w:szCs w:val="28"/>
        </w:rPr>
        <w:t>Board</w:t>
      </w:r>
      <w:r w:rsidR="00FD487F">
        <w:rPr>
          <w:rFonts w:cs="Arial"/>
          <w:sz w:val="28"/>
          <w:szCs w:val="28"/>
        </w:rPr>
        <w:t xml:space="preserve">. </w:t>
      </w:r>
    </w:p>
    <w:p w14:paraId="1E93C58E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1CB946D0" w14:textId="251E82FC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The Board is a committee of people in charge of making sure the organisation does everything the right way.</w:t>
      </w:r>
    </w:p>
    <w:p w14:paraId="117439D0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0295B8A4" w14:textId="77777777" w:rsidR="004F4A0B" w:rsidRDefault="004F4A0B" w:rsidP="00FD487F">
      <w:pPr>
        <w:spacing w:line="360" w:lineRule="auto"/>
        <w:rPr>
          <w:rFonts w:cs="Arial"/>
          <w:sz w:val="28"/>
          <w:szCs w:val="28"/>
        </w:rPr>
      </w:pPr>
    </w:p>
    <w:p w14:paraId="44D92F63" w14:textId="77777777" w:rsidR="004F4A0B" w:rsidRDefault="004F4A0B" w:rsidP="00FD487F">
      <w:pPr>
        <w:spacing w:line="360" w:lineRule="auto"/>
        <w:rPr>
          <w:rFonts w:cs="Arial"/>
          <w:sz w:val="28"/>
          <w:szCs w:val="28"/>
        </w:rPr>
      </w:pPr>
    </w:p>
    <w:p w14:paraId="5AFBD191" w14:textId="77777777" w:rsidR="004F4A0B" w:rsidRDefault="004F4A0B" w:rsidP="00FD487F">
      <w:pPr>
        <w:spacing w:line="360" w:lineRule="auto"/>
        <w:rPr>
          <w:rFonts w:cs="Arial"/>
          <w:sz w:val="28"/>
          <w:szCs w:val="28"/>
        </w:rPr>
      </w:pPr>
    </w:p>
    <w:p w14:paraId="01A54D8D" w14:textId="77777777" w:rsidR="004F4A0B" w:rsidRDefault="004F4A0B" w:rsidP="00FD487F">
      <w:pPr>
        <w:spacing w:line="360" w:lineRule="auto"/>
        <w:rPr>
          <w:rFonts w:cs="Arial"/>
          <w:sz w:val="28"/>
          <w:szCs w:val="28"/>
        </w:rPr>
      </w:pPr>
    </w:p>
    <w:p w14:paraId="7433B3CE" w14:textId="77777777" w:rsidR="00FA3C7C" w:rsidRDefault="00FA3C7C" w:rsidP="00FD487F">
      <w:pPr>
        <w:spacing w:line="360" w:lineRule="auto"/>
        <w:rPr>
          <w:rFonts w:cs="Arial"/>
          <w:sz w:val="28"/>
          <w:szCs w:val="28"/>
        </w:rPr>
      </w:pPr>
    </w:p>
    <w:p w14:paraId="7E85D5C7" w14:textId="77777777" w:rsidR="00FA3C7C" w:rsidRDefault="00FA3C7C" w:rsidP="00FD487F">
      <w:pPr>
        <w:spacing w:line="360" w:lineRule="auto"/>
        <w:rPr>
          <w:rFonts w:cs="Arial"/>
          <w:sz w:val="28"/>
          <w:szCs w:val="28"/>
        </w:rPr>
      </w:pPr>
    </w:p>
    <w:p w14:paraId="78040148" w14:textId="6F6726E8" w:rsidR="00FA3C7C" w:rsidRDefault="00FD487F" w:rsidP="00FD487F">
      <w:pPr>
        <w:spacing w:line="360" w:lineRule="auto"/>
        <w:rPr>
          <w:rFonts w:cs="Arial"/>
          <w:sz w:val="28"/>
          <w:szCs w:val="28"/>
        </w:rPr>
        <w:sectPr w:rsidR="00FA3C7C" w:rsidSect="002642C8">
          <w:type w:val="continuous"/>
          <w:pgSz w:w="11906" w:h="16838"/>
          <w:pgMar w:top="1077" w:right="1077" w:bottom="1077" w:left="1077" w:header="709" w:footer="544" w:gutter="0"/>
          <w:cols w:num="2" w:space="708" w:equalWidth="0">
            <w:col w:w="2778" w:space="708"/>
            <w:col w:w="6264"/>
          </w:cols>
          <w:docGrid w:linePitch="360"/>
        </w:sectPr>
      </w:pPr>
      <w:r>
        <w:rPr>
          <w:rFonts w:cs="Arial"/>
          <w:sz w:val="28"/>
          <w:szCs w:val="28"/>
        </w:rPr>
        <w:t xml:space="preserve">The Board makes sure we keep trying to </w:t>
      </w:r>
      <w:r w:rsidR="00F05F8A">
        <w:rPr>
          <w:rFonts w:cs="Arial"/>
          <w:sz w:val="28"/>
          <w:szCs w:val="28"/>
        </w:rPr>
        <w:t>make our services better</w:t>
      </w:r>
      <w:r w:rsidR="004F4A0B">
        <w:rPr>
          <w:rFonts w:cs="Arial"/>
          <w:sz w:val="28"/>
          <w:szCs w:val="28"/>
        </w:rPr>
        <w:t xml:space="preserve"> all the tim</w:t>
      </w:r>
      <w:r w:rsidR="00FA3C7C">
        <w:rPr>
          <w:rFonts w:cs="Arial"/>
          <w:sz w:val="28"/>
          <w:szCs w:val="28"/>
        </w:rPr>
        <w:t xml:space="preserve">e. </w:t>
      </w:r>
    </w:p>
    <w:p w14:paraId="770082BF" w14:textId="77777777" w:rsidR="00D07191" w:rsidRDefault="00D07191" w:rsidP="00D07191"/>
    <w:sectPr w:rsidR="00D07191" w:rsidSect="002642C8">
      <w:pgSz w:w="11906" w:h="16838"/>
      <w:pgMar w:top="1440" w:right="1440" w:bottom="1440" w:left="1440" w:header="708" w:footer="708" w:gutter="0"/>
      <w:cols w:num="2" w:space="708" w:equalWidth="0">
        <w:col w:w="2778" w:space="708"/>
        <w:col w:w="6264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3DF9DD" w14:textId="77777777" w:rsidR="00D07191" w:rsidRDefault="00D07191" w:rsidP="00F05F8A">
      <w:r>
        <w:separator/>
      </w:r>
    </w:p>
  </w:endnote>
  <w:endnote w:type="continuationSeparator" w:id="0">
    <w:p w14:paraId="5B7D3F8D" w14:textId="77777777" w:rsidR="00D07191" w:rsidRDefault="00D07191" w:rsidP="00F05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70B0B5" w14:textId="77777777" w:rsidR="00D07191" w:rsidRDefault="00D07191" w:rsidP="00D0719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4840996" w14:textId="77777777" w:rsidR="00D07191" w:rsidRDefault="00D07191" w:rsidP="00F05F8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0497207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50F3E7E2" w14:textId="6624F4CA" w:rsidR="00D07191" w:rsidRDefault="00D07191">
            <w:pPr>
              <w:pStyle w:val="Footer"/>
              <w:jc w:val="center"/>
            </w:pPr>
            <w:r w:rsidRPr="00D07191">
              <w:t xml:space="preserve">Page </w:t>
            </w:r>
            <w:r w:rsidRPr="00D07191">
              <w:rPr>
                <w:bCs/>
                <w:szCs w:val="24"/>
              </w:rPr>
              <w:fldChar w:fldCharType="begin"/>
            </w:r>
            <w:r w:rsidRPr="00D07191">
              <w:rPr>
                <w:bCs/>
              </w:rPr>
              <w:instrText xml:space="preserve"> PAGE </w:instrText>
            </w:r>
            <w:r w:rsidRPr="00D07191">
              <w:rPr>
                <w:bCs/>
                <w:szCs w:val="24"/>
              </w:rPr>
              <w:fldChar w:fldCharType="separate"/>
            </w:r>
            <w:r w:rsidR="00B733C5">
              <w:rPr>
                <w:bCs/>
                <w:noProof/>
              </w:rPr>
              <w:t>7</w:t>
            </w:r>
            <w:r w:rsidRPr="00D07191">
              <w:rPr>
                <w:bCs/>
                <w:szCs w:val="24"/>
              </w:rPr>
              <w:fldChar w:fldCharType="end"/>
            </w:r>
            <w:r w:rsidRPr="00D07191">
              <w:t xml:space="preserve"> of </w:t>
            </w:r>
            <w:r w:rsidRPr="00D07191">
              <w:rPr>
                <w:bCs/>
                <w:szCs w:val="24"/>
              </w:rPr>
              <w:fldChar w:fldCharType="begin"/>
            </w:r>
            <w:r w:rsidRPr="00D07191">
              <w:rPr>
                <w:bCs/>
              </w:rPr>
              <w:instrText xml:space="preserve"> NUMPAGES  </w:instrText>
            </w:r>
            <w:r w:rsidRPr="00D07191">
              <w:rPr>
                <w:bCs/>
                <w:szCs w:val="24"/>
              </w:rPr>
              <w:fldChar w:fldCharType="separate"/>
            </w:r>
            <w:r w:rsidR="00B733C5">
              <w:rPr>
                <w:bCs/>
                <w:noProof/>
              </w:rPr>
              <w:t>7</w:t>
            </w:r>
            <w:r w:rsidRPr="00D07191">
              <w:rPr>
                <w:bCs/>
                <w:szCs w:val="24"/>
              </w:rPr>
              <w:fldChar w:fldCharType="end"/>
            </w:r>
          </w:p>
        </w:sdtContent>
      </w:sdt>
    </w:sdtContent>
  </w:sdt>
  <w:p w14:paraId="6CACBF7F" w14:textId="77777777" w:rsidR="00D07191" w:rsidRDefault="00D07191" w:rsidP="00F05F8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1C2EC9" w14:textId="77777777" w:rsidR="00D07191" w:rsidRDefault="00D07191" w:rsidP="00F05F8A">
      <w:r>
        <w:separator/>
      </w:r>
    </w:p>
  </w:footnote>
  <w:footnote w:type="continuationSeparator" w:id="0">
    <w:p w14:paraId="62391FD6" w14:textId="77777777" w:rsidR="00D07191" w:rsidRDefault="00D07191" w:rsidP="00F05F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A1331D"/>
    <w:multiLevelType w:val="hybridMultilevel"/>
    <w:tmpl w:val="880A48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87F"/>
    <w:rsid w:val="00076888"/>
    <w:rsid w:val="001F0574"/>
    <w:rsid w:val="002642C8"/>
    <w:rsid w:val="002715DF"/>
    <w:rsid w:val="00344232"/>
    <w:rsid w:val="0039638F"/>
    <w:rsid w:val="003C7281"/>
    <w:rsid w:val="004F4A0B"/>
    <w:rsid w:val="00585859"/>
    <w:rsid w:val="00594E15"/>
    <w:rsid w:val="00620219"/>
    <w:rsid w:val="006B402F"/>
    <w:rsid w:val="00776EE7"/>
    <w:rsid w:val="008A6875"/>
    <w:rsid w:val="00957BEA"/>
    <w:rsid w:val="00B733C5"/>
    <w:rsid w:val="00C3521F"/>
    <w:rsid w:val="00C51F53"/>
    <w:rsid w:val="00CD4AEF"/>
    <w:rsid w:val="00CE0DD1"/>
    <w:rsid w:val="00D07191"/>
    <w:rsid w:val="00DE7576"/>
    <w:rsid w:val="00F05F8A"/>
    <w:rsid w:val="00F178D2"/>
    <w:rsid w:val="00FA3C7C"/>
    <w:rsid w:val="00FA564F"/>
    <w:rsid w:val="00FD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97CE1"/>
  <w15:docId w15:val="{E2E0DBB0-3ECD-46E0-91EB-B1331AF74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487F"/>
    <w:rPr>
      <w:rFonts w:ascii="Arial" w:eastAsiaTheme="minorEastAsia" w:hAnsi="Arial"/>
      <w:szCs w:val="22"/>
      <w:lang w:val="en-AU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487F"/>
    <w:pPr>
      <w:keepNext/>
      <w:keepLines/>
      <w:spacing w:before="40"/>
      <w:outlineLvl w:val="1"/>
    </w:pPr>
    <w:rPr>
      <w:rFonts w:eastAsiaTheme="majorEastAsia" w:cstheme="majorBidi"/>
      <w:b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D487F"/>
    <w:rPr>
      <w:rFonts w:ascii="Arial" w:eastAsiaTheme="majorEastAsia" w:hAnsi="Arial" w:cstheme="majorBidi"/>
      <w:b/>
      <w:sz w:val="36"/>
      <w:szCs w:val="26"/>
      <w:lang w:val="en-AU" w:eastAsia="en-AU"/>
    </w:rPr>
  </w:style>
  <w:style w:type="paragraph" w:styleId="ListParagraph">
    <w:name w:val="List Paragraph"/>
    <w:basedOn w:val="Normal"/>
    <w:uiPriority w:val="34"/>
    <w:qFormat/>
    <w:rsid w:val="00FD487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F05F8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5F8A"/>
    <w:rPr>
      <w:rFonts w:ascii="Arial" w:eastAsiaTheme="minorEastAsia" w:hAnsi="Arial"/>
      <w:szCs w:val="22"/>
      <w:lang w:val="en-AU" w:eastAsia="en-AU"/>
    </w:rPr>
  </w:style>
  <w:style w:type="character" w:styleId="PageNumber">
    <w:name w:val="page number"/>
    <w:basedOn w:val="DefaultParagraphFont"/>
    <w:uiPriority w:val="99"/>
    <w:semiHidden/>
    <w:unhideWhenUsed/>
    <w:rsid w:val="00F05F8A"/>
  </w:style>
  <w:style w:type="paragraph" w:styleId="BalloonText">
    <w:name w:val="Balloon Text"/>
    <w:basedOn w:val="Normal"/>
    <w:link w:val="BalloonTextChar"/>
    <w:uiPriority w:val="99"/>
    <w:semiHidden/>
    <w:unhideWhenUsed/>
    <w:rsid w:val="00D071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191"/>
    <w:rPr>
      <w:rFonts w:ascii="Tahoma" w:eastAsiaTheme="minorEastAsia" w:hAnsi="Tahoma" w:cs="Tahoma"/>
      <w:sz w:val="16"/>
      <w:szCs w:val="16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D0719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7191"/>
    <w:rPr>
      <w:rFonts w:ascii="Arial" w:eastAsiaTheme="minorEastAsia" w:hAnsi="Arial"/>
      <w:szCs w:val="22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E0F5E004.dotm</Template>
  <TotalTime>11</TotalTime>
  <Pages>7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Softly</dc:creator>
  <cp:keywords/>
  <dc:description/>
  <cp:lastModifiedBy>Carmen Pratts-Hincks</cp:lastModifiedBy>
  <cp:revision>5</cp:revision>
  <cp:lastPrinted>2017-09-28T07:45:00Z</cp:lastPrinted>
  <dcterms:created xsi:type="dcterms:W3CDTF">2017-07-05T07:58:00Z</dcterms:created>
  <dcterms:modified xsi:type="dcterms:W3CDTF">2017-10-12T02:04:00Z</dcterms:modified>
</cp:coreProperties>
</file>