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3EA8E6" w14:textId="258CB96E" w:rsidR="00F56862" w:rsidRDefault="00F56862" w:rsidP="00D84CE3">
      <w:pPr>
        <w:pStyle w:val="Heading2"/>
      </w:pPr>
      <w:bookmarkStart w:id="0" w:name="_Toc482707791"/>
      <w:r>
        <w:rPr>
          <w:noProof/>
        </w:rPr>
        <w:drawing>
          <wp:anchor distT="0" distB="0" distL="114300" distR="114300" simplePos="0" relativeHeight="251658240" behindDoc="1" locked="0" layoutInCell="1" allowOverlap="1" wp14:anchorId="09B1ADDB" wp14:editId="059F2CA6">
            <wp:simplePos x="0" y="0"/>
            <wp:positionH relativeFrom="column">
              <wp:posOffset>4501515</wp:posOffset>
            </wp:positionH>
            <wp:positionV relativeFrom="paragraph">
              <wp:posOffset>-554990</wp:posOffset>
            </wp:positionV>
            <wp:extent cx="1268095" cy="450850"/>
            <wp:effectExtent l="0" t="0" r="8255" b="6350"/>
            <wp:wrapNone/>
            <wp:docPr id="1" name="Picture 1" title="ND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Standard 1 </w:t>
      </w:r>
      <w:r w:rsidR="00784EF7">
        <w:t>(Easy R</w:t>
      </w:r>
      <w:r>
        <w:t>ead</w:t>
      </w:r>
      <w:r w:rsidR="00784EF7">
        <w:t>) template</w:t>
      </w:r>
      <w:bookmarkStart w:id="1" w:name="_GoBack"/>
      <w:bookmarkEnd w:id="1"/>
    </w:p>
    <w:p w14:paraId="35D90ED2" w14:textId="77777777" w:rsidR="00F56862" w:rsidRPr="00F56862" w:rsidRDefault="00F56862" w:rsidP="00F56862"/>
    <w:p w14:paraId="4ACE7679" w14:textId="3D638ED3" w:rsidR="00D84CE3" w:rsidRPr="00F56862" w:rsidRDefault="0041267F" w:rsidP="00F56862">
      <w:pPr>
        <w:pStyle w:val="Heading2"/>
        <w:rPr>
          <w:color w:val="0070C0"/>
        </w:rPr>
      </w:pPr>
      <w:r w:rsidRPr="00F56862">
        <w:rPr>
          <w:color w:val="0070C0"/>
        </w:rPr>
        <w:t xml:space="preserve">Supporting your choices </w:t>
      </w:r>
      <w:bookmarkEnd w:id="0"/>
    </w:p>
    <w:p w14:paraId="2F6AF8D7" w14:textId="77777777" w:rsidR="00F56862" w:rsidRPr="00F56862" w:rsidRDefault="00F56862" w:rsidP="00F56862"/>
    <w:p w14:paraId="6824462C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  <w:sectPr w:rsidR="0041267F">
          <w:footerReference w:type="even" r:id="rId8"/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2A4F780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</w:p>
    <w:p w14:paraId="1DB7CA76" w14:textId="6C07F876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08D3BDB5" wp14:editId="08B1E4F1">
            <wp:extent cx="1194435" cy="1194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sy-Read-Logo_9bc0fe2d-c766-4778-887f-40c86d4734f3_gran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6C790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</w:p>
    <w:p w14:paraId="0702B5C9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</w:p>
    <w:p w14:paraId="2DF1B960" w14:textId="77777777" w:rsidR="000742A8" w:rsidRDefault="000742A8" w:rsidP="00D84CE3">
      <w:pPr>
        <w:spacing w:line="360" w:lineRule="auto"/>
        <w:rPr>
          <w:rFonts w:cs="Arial"/>
          <w:sz w:val="28"/>
          <w:szCs w:val="28"/>
        </w:rPr>
      </w:pPr>
    </w:p>
    <w:p w14:paraId="2D617337" w14:textId="77777777" w:rsidR="000742A8" w:rsidRDefault="000742A8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0741B182" wp14:editId="448E9B89">
            <wp:extent cx="1610360" cy="16103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ocial_Work-3_grand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4365E" w14:textId="77777777" w:rsidR="000742A8" w:rsidRDefault="000742A8" w:rsidP="00D84CE3">
      <w:pPr>
        <w:spacing w:line="360" w:lineRule="auto"/>
        <w:rPr>
          <w:rFonts w:cs="Arial"/>
          <w:sz w:val="28"/>
          <w:szCs w:val="28"/>
        </w:rPr>
      </w:pPr>
    </w:p>
    <w:p w14:paraId="69B6B03A" w14:textId="77777777" w:rsidR="000742A8" w:rsidRDefault="000742A8" w:rsidP="00D84CE3">
      <w:pPr>
        <w:spacing w:line="360" w:lineRule="auto"/>
        <w:rPr>
          <w:rFonts w:cs="Arial"/>
          <w:sz w:val="28"/>
          <w:szCs w:val="28"/>
        </w:rPr>
      </w:pPr>
    </w:p>
    <w:p w14:paraId="2093997B" w14:textId="77777777" w:rsidR="000742A8" w:rsidRDefault="000742A8" w:rsidP="00D84CE3">
      <w:pPr>
        <w:spacing w:line="360" w:lineRule="auto"/>
        <w:rPr>
          <w:rFonts w:cs="Arial"/>
          <w:sz w:val="28"/>
          <w:szCs w:val="28"/>
        </w:rPr>
      </w:pPr>
    </w:p>
    <w:p w14:paraId="777F08F6" w14:textId="77777777" w:rsidR="00F56862" w:rsidRDefault="00F56862" w:rsidP="00D84CE3">
      <w:pPr>
        <w:spacing w:line="360" w:lineRule="auto"/>
        <w:rPr>
          <w:rFonts w:cs="Arial"/>
          <w:sz w:val="28"/>
          <w:szCs w:val="28"/>
        </w:rPr>
      </w:pPr>
    </w:p>
    <w:p w14:paraId="65C701AE" w14:textId="0E8DC892" w:rsidR="00955252" w:rsidRDefault="00955252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34D4DEC7" wp14:editId="34950F80">
            <wp:extent cx="1610360" cy="16103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perwork-3_grand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85418" w14:textId="771E41CF" w:rsidR="00955252" w:rsidRDefault="00955252" w:rsidP="00D84CE3">
      <w:pPr>
        <w:spacing w:line="360" w:lineRule="auto"/>
        <w:rPr>
          <w:rFonts w:cs="Arial"/>
          <w:sz w:val="28"/>
          <w:szCs w:val="28"/>
        </w:rPr>
      </w:pPr>
    </w:p>
    <w:p w14:paraId="0E0484AA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</w:p>
    <w:p w14:paraId="5E621A6A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</w:p>
    <w:p w14:paraId="3429C5D9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</w:p>
    <w:p w14:paraId="6DA3DE84" w14:textId="54500F72" w:rsidR="00D84CE3" w:rsidRDefault="0041267F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This information</w:t>
      </w:r>
      <w:r w:rsidR="00D84CE3">
        <w:rPr>
          <w:rFonts w:cs="Arial"/>
          <w:sz w:val="28"/>
          <w:szCs w:val="28"/>
        </w:rPr>
        <w:t xml:space="preserve"> is written in an easy to read way.</w:t>
      </w:r>
    </w:p>
    <w:p w14:paraId="2BA8B4FD" w14:textId="0234220D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 use pictures to explain some ideas.</w:t>
      </w:r>
    </w:p>
    <w:p w14:paraId="5432A664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</w:p>
    <w:p w14:paraId="01CE393D" w14:textId="77777777" w:rsidR="00D84CE3" w:rsidRDefault="00D84CE3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Some words are written in </w:t>
      </w:r>
      <w:r>
        <w:rPr>
          <w:rFonts w:cs="Arial"/>
          <w:b/>
          <w:sz w:val="28"/>
          <w:szCs w:val="28"/>
        </w:rPr>
        <w:t>bold</w:t>
      </w:r>
      <w:r>
        <w:rPr>
          <w:rFonts w:cs="Arial"/>
          <w:sz w:val="28"/>
          <w:szCs w:val="28"/>
        </w:rPr>
        <w:t>. We explain what these words mean.</w:t>
      </w:r>
    </w:p>
    <w:p w14:paraId="6814BF03" w14:textId="77777777" w:rsidR="00C61F9C" w:rsidRDefault="00C61F9C" w:rsidP="00D84CE3">
      <w:pPr>
        <w:spacing w:line="360" w:lineRule="auto"/>
        <w:rPr>
          <w:rFonts w:cs="Arial"/>
          <w:sz w:val="28"/>
          <w:szCs w:val="28"/>
        </w:rPr>
      </w:pPr>
    </w:p>
    <w:p w14:paraId="3C2EF9CE" w14:textId="77777777" w:rsidR="0041267F" w:rsidRDefault="00D84CE3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You can </w:t>
      </w:r>
      <w:r w:rsidR="0041267F">
        <w:rPr>
          <w:rFonts w:cs="Arial"/>
          <w:sz w:val="28"/>
          <w:szCs w:val="28"/>
        </w:rPr>
        <w:t xml:space="preserve">ask for help to </w:t>
      </w:r>
      <w:r>
        <w:rPr>
          <w:rFonts w:cs="Arial"/>
          <w:sz w:val="28"/>
          <w:szCs w:val="28"/>
        </w:rPr>
        <w:t>read this document</w:t>
      </w:r>
      <w:r w:rsidR="0041267F">
        <w:rPr>
          <w:rFonts w:cs="Arial"/>
          <w:sz w:val="28"/>
          <w:szCs w:val="28"/>
        </w:rPr>
        <w:t>.</w:t>
      </w:r>
    </w:p>
    <w:p w14:paraId="2DFC3CD0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</w:p>
    <w:p w14:paraId="5F76793A" w14:textId="6E75AF7D" w:rsidR="00D84CE3" w:rsidRDefault="0041267F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A </w:t>
      </w:r>
      <w:r w:rsidR="00D84CE3">
        <w:rPr>
          <w:rFonts w:cs="Arial"/>
          <w:sz w:val="28"/>
          <w:szCs w:val="28"/>
        </w:rPr>
        <w:t>family membe</w:t>
      </w:r>
      <w:r>
        <w:rPr>
          <w:rFonts w:cs="Arial"/>
          <w:sz w:val="28"/>
          <w:szCs w:val="28"/>
        </w:rPr>
        <w:t>r, friend or support person may be able to help you</w:t>
      </w:r>
      <w:r w:rsidR="00D84CE3">
        <w:rPr>
          <w:rFonts w:cs="Arial"/>
          <w:sz w:val="28"/>
          <w:szCs w:val="28"/>
        </w:rPr>
        <w:t xml:space="preserve">. </w:t>
      </w:r>
    </w:p>
    <w:p w14:paraId="017836C6" w14:textId="77777777" w:rsidR="00662F4C" w:rsidRDefault="00662F4C" w:rsidP="00D84CE3">
      <w:pPr>
        <w:spacing w:line="360" w:lineRule="auto"/>
        <w:rPr>
          <w:rFonts w:cs="Arial"/>
          <w:sz w:val="28"/>
          <w:szCs w:val="28"/>
        </w:rPr>
      </w:pPr>
    </w:p>
    <w:p w14:paraId="7BD9FE4D" w14:textId="74FDCEE6" w:rsidR="00662F4C" w:rsidRDefault="00662F4C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Let us know if you would like us to help you.</w:t>
      </w:r>
    </w:p>
    <w:p w14:paraId="66C47E19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</w:p>
    <w:p w14:paraId="39FC99C8" w14:textId="77777777" w:rsidR="000742A8" w:rsidRDefault="000742A8" w:rsidP="000742A8">
      <w:pPr>
        <w:spacing w:line="360" w:lineRule="auto"/>
        <w:rPr>
          <w:rFonts w:cs="Arial"/>
          <w:sz w:val="28"/>
          <w:szCs w:val="28"/>
        </w:rPr>
      </w:pPr>
    </w:p>
    <w:p w14:paraId="6F72C225" w14:textId="77777777" w:rsidR="000742A8" w:rsidRDefault="000742A8" w:rsidP="000742A8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This Easy Read information is a shorter version of another document.</w:t>
      </w:r>
    </w:p>
    <w:p w14:paraId="208EE67A" w14:textId="77777777" w:rsidR="000742A8" w:rsidRDefault="000742A8" w:rsidP="000742A8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</w:t>
      </w:r>
    </w:p>
    <w:p w14:paraId="5E369804" w14:textId="252C927D" w:rsidR="000742A8" w:rsidRDefault="000742A8" w:rsidP="000742A8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You can ask us (or organisation name) for a copy of the longer document.</w:t>
      </w:r>
    </w:p>
    <w:p w14:paraId="777C980B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</w:p>
    <w:p w14:paraId="01E1D01E" w14:textId="3DE6A43A" w:rsidR="0041267F" w:rsidRDefault="001A5F35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 wp14:anchorId="54371564" wp14:editId="12673792">
            <wp:extent cx="1488440" cy="1488440"/>
            <wp:effectExtent l="0" t="0" r="1016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oose-Care-Home_grand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102A2" w14:textId="77777777" w:rsidR="00B947A4" w:rsidRDefault="00B947A4" w:rsidP="00D84CE3">
      <w:pPr>
        <w:spacing w:line="360" w:lineRule="auto"/>
        <w:rPr>
          <w:rFonts w:cs="Arial"/>
          <w:sz w:val="28"/>
          <w:szCs w:val="28"/>
        </w:rPr>
      </w:pPr>
    </w:p>
    <w:p w14:paraId="49A9A3D6" w14:textId="77777777" w:rsidR="00B947A4" w:rsidRDefault="00B947A4" w:rsidP="00D84CE3">
      <w:pPr>
        <w:spacing w:line="360" w:lineRule="auto"/>
        <w:rPr>
          <w:rFonts w:cs="Arial"/>
          <w:sz w:val="28"/>
          <w:szCs w:val="28"/>
        </w:rPr>
      </w:pPr>
    </w:p>
    <w:p w14:paraId="4EF9B496" w14:textId="546AB095" w:rsidR="0041267F" w:rsidRDefault="000702D2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1C051414" wp14:editId="01BF36AF">
            <wp:extent cx="1610360" cy="16103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ecklist_Good-1_grand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3AEFB" w14:textId="77777777" w:rsidR="00090081" w:rsidRDefault="00090081" w:rsidP="00D84CE3">
      <w:pPr>
        <w:spacing w:line="360" w:lineRule="auto"/>
        <w:rPr>
          <w:rFonts w:cs="Arial"/>
          <w:sz w:val="28"/>
          <w:szCs w:val="28"/>
        </w:rPr>
      </w:pPr>
    </w:p>
    <w:p w14:paraId="6C1A43C2" w14:textId="77777777" w:rsidR="004A4CFA" w:rsidRDefault="004A4CFA" w:rsidP="00D84CE3">
      <w:pPr>
        <w:spacing w:line="360" w:lineRule="auto"/>
        <w:rPr>
          <w:rFonts w:cs="Arial"/>
          <w:sz w:val="28"/>
          <w:szCs w:val="28"/>
        </w:rPr>
      </w:pPr>
    </w:p>
    <w:p w14:paraId="1EDCC3F4" w14:textId="1C2BF192" w:rsidR="00090081" w:rsidRDefault="00155A44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5CDF2BB4" wp14:editId="090E9ED5">
            <wp:extent cx="1610360" cy="16103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oose_Activities4_grand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A6722" w14:textId="0970CD31" w:rsidR="00090081" w:rsidRDefault="00090081" w:rsidP="00D84CE3">
      <w:pPr>
        <w:spacing w:line="360" w:lineRule="auto"/>
        <w:rPr>
          <w:rFonts w:cs="Arial"/>
          <w:sz w:val="28"/>
          <w:szCs w:val="28"/>
        </w:rPr>
      </w:pPr>
    </w:p>
    <w:p w14:paraId="2CD32AC4" w14:textId="7FD849B1" w:rsidR="00090081" w:rsidRDefault="00C605D6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278FF7F3" wp14:editId="2C0C4BFB">
            <wp:extent cx="1610360" cy="16103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hoose_Staff_grand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D5A41" w14:textId="77777777" w:rsidR="00C70BC3" w:rsidRDefault="00C70BC3" w:rsidP="00D84CE3">
      <w:pPr>
        <w:spacing w:line="360" w:lineRule="auto"/>
        <w:rPr>
          <w:rFonts w:cs="Arial"/>
          <w:sz w:val="28"/>
          <w:szCs w:val="28"/>
        </w:rPr>
      </w:pPr>
    </w:p>
    <w:p w14:paraId="41122CC6" w14:textId="4CE43FCB" w:rsidR="000039AC" w:rsidRDefault="00FE78AD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This information</w:t>
      </w:r>
      <w:r w:rsidR="00D84CE3">
        <w:rPr>
          <w:rFonts w:cs="Arial"/>
          <w:sz w:val="28"/>
          <w:szCs w:val="28"/>
        </w:rPr>
        <w:t xml:space="preserve"> is about </w:t>
      </w:r>
      <w:r w:rsidR="000039AC" w:rsidRPr="000039AC">
        <w:rPr>
          <w:rFonts w:cs="Arial"/>
          <w:b/>
          <w:sz w:val="28"/>
          <w:szCs w:val="28"/>
        </w:rPr>
        <w:t>Choice and control</w:t>
      </w:r>
      <w:r w:rsidR="00077197" w:rsidRPr="00077197">
        <w:rPr>
          <w:rFonts w:cs="Arial"/>
          <w:sz w:val="28"/>
          <w:szCs w:val="28"/>
        </w:rPr>
        <w:t>.</w:t>
      </w:r>
    </w:p>
    <w:p w14:paraId="1CD96E3C" w14:textId="77777777" w:rsidR="000039AC" w:rsidRDefault="000039AC" w:rsidP="00D84CE3">
      <w:pPr>
        <w:spacing w:line="360" w:lineRule="auto"/>
        <w:rPr>
          <w:rFonts w:cs="Arial"/>
          <w:sz w:val="28"/>
          <w:szCs w:val="28"/>
        </w:rPr>
      </w:pPr>
    </w:p>
    <w:p w14:paraId="11E7F72D" w14:textId="77777777" w:rsidR="00091C85" w:rsidRDefault="00D84CE3" w:rsidP="00D84CE3">
      <w:pPr>
        <w:spacing w:after="280" w:line="360" w:lineRule="auto"/>
        <w:rPr>
          <w:rFonts w:cs="Arial"/>
          <w:sz w:val="28"/>
          <w:szCs w:val="28"/>
        </w:rPr>
      </w:pPr>
      <w:r w:rsidRPr="00091C85">
        <w:rPr>
          <w:rFonts w:cs="Arial"/>
          <w:sz w:val="28"/>
          <w:szCs w:val="28"/>
        </w:rPr>
        <w:t>Choice and control</w:t>
      </w:r>
      <w:r>
        <w:rPr>
          <w:rFonts w:cs="Arial"/>
          <w:sz w:val="28"/>
          <w:szCs w:val="28"/>
        </w:rPr>
        <w:t xml:space="preserve"> means you </w:t>
      </w:r>
      <w:r w:rsidR="00091C85">
        <w:rPr>
          <w:rFonts w:cs="Arial"/>
          <w:sz w:val="28"/>
          <w:szCs w:val="28"/>
        </w:rPr>
        <w:t xml:space="preserve">have the right to make choices about your own life. </w:t>
      </w:r>
    </w:p>
    <w:p w14:paraId="6FFECCBA" w14:textId="77777777" w:rsidR="00E84071" w:rsidRDefault="00E84071" w:rsidP="00D84CE3">
      <w:pPr>
        <w:spacing w:after="280" w:line="360" w:lineRule="auto"/>
        <w:rPr>
          <w:rFonts w:cs="Arial"/>
          <w:sz w:val="28"/>
          <w:szCs w:val="28"/>
        </w:rPr>
      </w:pPr>
    </w:p>
    <w:p w14:paraId="5615D7B3" w14:textId="77777777" w:rsidR="00C70BC3" w:rsidRDefault="00C70BC3" w:rsidP="00D84CE3">
      <w:pPr>
        <w:spacing w:after="280" w:line="360" w:lineRule="auto"/>
        <w:rPr>
          <w:rFonts w:cs="Arial"/>
          <w:sz w:val="28"/>
          <w:szCs w:val="28"/>
        </w:rPr>
      </w:pPr>
    </w:p>
    <w:p w14:paraId="324E2A22" w14:textId="77777777" w:rsidR="00353EDF" w:rsidRDefault="00091C85" w:rsidP="00D84CE3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You </w:t>
      </w:r>
      <w:r w:rsidR="00D84CE3">
        <w:rPr>
          <w:rFonts w:cs="Arial"/>
          <w:sz w:val="28"/>
          <w:szCs w:val="28"/>
        </w:rPr>
        <w:t>can choose what you want from our services</w:t>
      </w:r>
      <w:r w:rsidR="00353EDF">
        <w:rPr>
          <w:rFonts w:cs="Arial"/>
          <w:sz w:val="28"/>
          <w:szCs w:val="28"/>
        </w:rPr>
        <w:t xml:space="preserve">. </w:t>
      </w:r>
    </w:p>
    <w:p w14:paraId="7A49CCA2" w14:textId="461FFA4F" w:rsidR="00D84CE3" w:rsidRDefault="00353EDF" w:rsidP="00D84CE3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You can</w:t>
      </w:r>
      <w:r w:rsidR="00D84CE3">
        <w:rPr>
          <w:rFonts w:cs="Arial"/>
          <w:sz w:val="28"/>
          <w:szCs w:val="28"/>
        </w:rPr>
        <w:t xml:space="preserve"> make decisions about how things work for you.</w:t>
      </w:r>
    </w:p>
    <w:p w14:paraId="6F59D956" w14:textId="77777777" w:rsidR="00C70BC3" w:rsidRDefault="00C70BC3" w:rsidP="00D84CE3">
      <w:pPr>
        <w:spacing w:after="280" w:line="360" w:lineRule="auto"/>
        <w:rPr>
          <w:rFonts w:cs="Arial"/>
          <w:sz w:val="28"/>
          <w:szCs w:val="28"/>
        </w:rPr>
      </w:pPr>
    </w:p>
    <w:p w14:paraId="15B755C1" w14:textId="77777777" w:rsidR="00C605D6" w:rsidRDefault="00C605D6" w:rsidP="00D84CE3">
      <w:pPr>
        <w:spacing w:after="280" w:line="360" w:lineRule="auto"/>
        <w:rPr>
          <w:rFonts w:cs="Arial"/>
          <w:sz w:val="28"/>
          <w:szCs w:val="28"/>
        </w:rPr>
      </w:pPr>
    </w:p>
    <w:p w14:paraId="78CBF307" w14:textId="77777777" w:rsidR="00F56862" w:rsidRDefault="00F56862" w:rsidP="00D84CE3">
      <w:pPr>
        <w:spacing w:after="280" w:line="360" w:lineRule="auto"/>
        <w:rPr>
          <w:rFonts w:cs="Arial"/>
          <w:sz w:val="28"/>
          <w:szCs w:val="28"/>
        </w:rPr>
      </w:pPr>
    </w:p>
    <w:p w14:paraId="7C3C5963" w14:textId="77777777" w:rsidR="00D84CE3" w:rsidRDefault="00D84CE3" w:rsidP="00D84CE3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Choice and control includes</w:t>
      </w:r>
    </w:p>
    <w:p w14:paraId="323E1298" w14:textId="77777777" w:rsidR="00D84CE3" w:rsidRDefault="00D84CE3" w:rsidP="00D84CE3">
      <w:pPr>
        <w:pStyle w:val="ListParagraph"/>
        <w:numPr>
          <w:ilvl w:val="0"/>
          <w:numId w:val="1"/>
        </w:numPr>
        <w:spacing w:after="280" w:line="360" w:lineRule="auto"/>
        <w:ind w:left="426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Choosing your own goals</w:t>
      </w:r>
    </w:p>
    <w:p w14:paraId="125C0CCA" w14:textId="77777777" w:rsidR="00D84CE3" w:rsidRDefault="00D84CE3" w:rsidP="00D84CE3">
      <w:pPr>
        <w:pStyle w:val="ListParagraph"/>
        <w:numPr>
          <w:ilvl w:val="0"/>
          <w:numId w:val="1"/>
        </w:numPr>
        <w:spacing w:after="280" w:line="360" w:lineRule="auto"/>
        <w:ind w:left="426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Picking which service providers you want</w:t>
      </w:r>
    </w:p>
    <w:p w14:paraId="78C0BCE7" w14:textId="34833D5E" w:rsidR="00C70BC3" w:rsidRPr="00C70BC3" w:rsidRDefault="00D84CE3" w:rsidP="00C70BC3">
      <w:pPr>
        <w:pStyle w:val="ListParagraph"/>
        <w:numPr>
          <w:ilvl w:val="0"/>
          <w:numId w:val="1"/>
        </w:numPr>
        <w:spacing w:after="280" w:line="360" w:lineRule="auto"/>
        <w:ind w:left="426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Deciding how you will live each day and what you want from your life</w:t>
      </w:r>
    </w:p>
    <w:p w14:paraId="29D61A6A" w14:textId="77777777" w:rsidR="00C70BC3" w:rsidRDefault="00C70BC3" w:rsidP="00C70BC3">
      <w:pPr>
        <w:spacing w:after="280" w:line="360" w:lineRule="auto"/>
        <w:rPr>
          <w:rFonts w:cs="Arial"/>
          <w:sz w:val="28"/>
          <w:szCs w:val="28"/>
        </w:rPr>
      </w:pPr>
    </w:p>
    <w:p w14:paraId="15C01121" w14:textId="77777777" w:rsidR="00C70BC3" w:rsidRDefault="00C70BC3" w:rsidP="00C70BC3">
      <w:pPr>
        <w:spacing w:after="280" w:line="360" w:lineRule="auto"/>
        <w:rPr>
          <w:rFonts w:cs="Arial"/>
          <w:sz w:val="28"/>
          <w:szCs w:val="28"/>
        </w:rPr>
      </w:pPr>
    </w:p>
    <w:p w14:paraId="1E125466" w14:textId="77777777" w:rsidR="00C70BC3" w:rsidRDefault="00C70BC3" w:rsidP="00C70BC3">
      <w:pPr>
        <w:spacing w:after="280" w:line="360" w:lineRule="auto"/>
        <w:rPr>
          <w:rFonts w:cs="Arial"/>
          <w:sz w:val="28"/>
          <w:szCs w:val="28"/>
        </w:rPr>
      </w:pPr>
    </w:p>
    <w:p w14:paraId="403C7C43" w14:textId="15D9AF76" w:rsidR="00C70BC3" w:rsidRDefault="00C605D6" w:rsidP="00C70BC3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 wp14:anchorId="5B2CFF3B" wp14:editId="28AE1040">
            <wp:extent cx="1610360" cy="16103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alk_and_listen_grand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85603" w14:textId="77777777" w:rsidR="00C70BC3" w:rsidRDefault="00C70BC3" w:rsidP="00C70BC3">
      <w:pPr>
        <w:spacing w:after="280" w:line="360" w:lineRule="auto"/>
        <w:rPr>
          <w:rFonts w:cs="Arial"/>
          <w:sz w:val="28"/>
          <w:szCs w:val="28"/>
        </w:rPr>
      </w:pPr>
    </w:p>
    <w:p w14:paraId="4656B4D6" w14:textId="77777777" w:rsidR="00C70BC3" w:rsidRDefault="00C70BC3" w:rsidP="00C70BC3">
      <w:pPr>
        <w:spacing w:after="280" w:line="360" w:lineRule="auto"/>
        <w:rPr>
          <w:rFonts w:cs="Arial"/>
          <w:sz w:val="28"/>
          <w:szCs w:val="28"/>
        </w:rPr>
      </w:pPr>
    </w:p>
    <w:p w14:paraId="1EB7C075" w14:textId="77777777" w:rsidR="00FC0730" w:rsidRDefault="00FC0730" w:rsidP="00C70BC3">
      <w:pPr>
        <w:spacing w:after="280" w:line="360" w:lineRule="auto"/>
        <w:rPr>
          <w:rFonts w:cs="Arial"/>
          <w:sz w:val="28"/>
          <w:szCs w:val="28"/>
        </w:rPr>
      </w:pPr>
    </w:p>
    <w:p w14:paraId="07645FFF" w14:textId="48A2EEC7" w:rsidR="00C70BC3" w:rsidRDefault="00C605D6" w:rsidP="00C70BC3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2DAF1EFD" wp14:editId="51E784F5">
            <wp:extent cx="1610360" cy="16103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hink_twice2_grand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35C7B" w14:textId="77777777" w:rsidR="00C70BC3" w:rsidRDefault="00C70BC3" w:rsidP="00C70BC3">
      <w:pPr>
        <w:spacing w:after="280" w:line="360" w:lineRule="auto"/>
        <w:rPr>
          <w:rFonts w:cs="Arial"/>
          <w:sz w:val="28"/>
          <w:szCs w:val="28"/>
        </w:rPr>
      </w:pPr>
    </w:p>
    <w:p w14:paraId="489D7522" w14:textId="77777777" w:rsidR="00C605D6" w:rsidRDefault="00C605D6" w:rsidP="00C70BC3">
      <w:pPr>
        <w:spacing w:after="280" w:line="360" w:lineRule="auto"/>
        <w:rPr>
          <w:rFonts w:cs="Arial"/>
          <w:sz w:val="28"/>
          <w:szCs w:val="28"/>
        </w:rPr>
      </w:pPr>
    </w:p>
    <w:p w14:paraId="51BF9FEB" w14:textId="1A9CF998" w:rsidR="00C70BC3" w:rsidRDefault="00C605D6" w:rsidP="00C70BC3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131FF1F2" wp14:editId="5CF0DA16">
            <wp:extent cx="1610360" cy="16103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humb_Up-11_grand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6CDEB" w14:textId="77777777" w:rsidR="00C70BC3" w:rsidRDefault="00C70BC3" w:rsidP="00C70BC3">
      <w:pPr>
        <w:spacing w:after="280" w:line="360" w:lineRule="auto"/>
        <w:rPr>
          <w:rFonts w:cs="Arial"/>
          <w:sz w:val="28"/>
          <w:szCs w:val="28"/>
        </w:rPr>
      </w:pPr>
    </w:p>
    <w:p w14:paraId="65F67827" w14:textId="77777777" w:rsidR="00C70BC3" w:rsidRDefault="00C70BC3" w:rsidP="00C70BC3">
      <w:pPr>
        <w:spacing w:after="280" w:line="360" w:lineRule="auto"/>
        <w:rPr>
          <w:rFonts w:cs="Arial"/>
          <w:sz w:val="28"/>
          <w:szCs w:val="28"/>
        </w:rPr>
      </w:pPr>
    </w:p>
    <w:p w14:paraId="2EEB7E0B" w14:textId="1B4F3F78" w:rsidR="00C70BC3" w:rsidRPr="00C70BC3" w:rsidRDefault="00C70BC3" w:rsidP="00C70BC3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We will </w:t>
      </w:r>
    </w:p>
    <w:p w14:paraId="300E52D3" w14:textId="78EA3730" w:rsidR="00D84CE3" w:rsidRDefault="00D84CE3" w:rsidP="00D84CE3">
      <w:pPr>
        <w:pStyle w:val="ListParagraph"/>
        <w:numPr>
          <w:ilvl w:val="0"/>
          <w:numId w:val="1"/>
        </w:numPr>
        <w:spacing w:after="280" w:line="360" w:lineRule="auto"/>
        <w:ind w:left="426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G</w:t>
      </w:r>
      <w:r w:rsidR="00C70BC3">
        <w:rPr>
          <w:rFonts w:cs="Arial"/>
          <w:sz w:val="28"/>
          <w:szCs w:val="28"/>
        </w:rPr>
        <w:t>ive</w:t>
      </w:r>
      <w:r>
        <w:rPr>
          <w:rFonts w:cs="Arial"/>
          <w:sz w:val="28"/>
          <w:szCs w:val="28"/>
        </w:rPr>
        <w:t xml:space="preserve"> you good information to help you make good decisions</w:t>
      </w:r>
    </w:p>
    <w:p w14:paraId="308C390D" w14:textId="537DEA1E" w:rsidR="00D84CE3" w:rsidRDefault="00C70BC3" w:rsidP="00D84CE3">
      <w:pPr>
        <w:pStyle w:val="ListParagraph"/>
        <w:numPr>
          <w:ilvl w:val="0"/>
          <w:numId w:val="1"/>
        </w:numPr>
        <w:spacing w:after="280" w:line="360" w:lineRule="auto"/>
        <w:ind w:left="426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Help</w:t>
      </w:r>
      <w:r w:rsidR="00D84CE3">
        <w:rPr>
          <w:rFonts w:cs="Arial"/>
          <w:sz w:val="28"/>
          <w:szCs w:val="28"/>
        </w:rPr>
        <w:t xml:space="preserve"> you make decisions, if you want help</w:t>
      </w:r>
    </w:p>
    <w:p w14:paraId="0E757DBE" w14:textId="1FDF56E8" w:rsidR="00D84CE3" w:rsidRDefault="00C70BC3" w:rsidP="00D84CE3">
      <w:pPr>
        <w:pStyle w:val="ListParagraph"/>
        <w:numPr>
          <w:ilvl w:val="0"/>
          <w:numId w:val="1"/>
        </w:numPr>
        <w:spacing w:after="280" w:line="360" w:lineRule="auto"/>
        <w:ind w:left="426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Ask</w:t>
      </w:r>
      <w:r w:rsidR="00D84CE3">
        <w:rPr>
          <w:rFonts w:cs="Arial"/>
          <w:sz w:val="28"/>
          <w:szCs w:val="28"/>
        </w:rPr>
        <w:t xml:space="preserve"> your family and friends about decisions, if you want us to</w:t>
      </w:r>
    </w:p>
    <w:p w14:paraId="4C65A994" w14:textId="77777777" w:rsidR="00D84CE3" w:rsidRDefault="00D84CE3" w:rsidP="00D84CE3">
      <w:pPr>
        <w:pStyle w:val="ListParagraph"/>
        <w:numPr>
          <w:ilvl w:val="0"/>
          <w:numId w:val="1"/>
        </w:numPr>
        <w:spacing w:after="280" w:line="360" w:lineRule="auto"/>
        <w:ind w:left="426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Following the law on decisions about your money, health and safety</w:t>
      </w:r>
    </w:p>
    <w:p w14:paraId="38B23720" w14:textId="77777777" w:rsidR="00C605D6" w:rsidRDefault="00C605D6" w:rsidP="00C605D6">
      <w:pPr>
        <w:spacing w:after="280" w:line="360" w:lineRule="auto"/>
        <w:rPr>
          <w:rFonts w:cs="Arial"/>
          <w:sz w:val="28"/>
          <w:szCs w:val="28"/>
        </w:rPr>
      </w:pPr>
    </w:p>
    <w:p w14:paraId="1EEB6C10" w14:textId="77777777" w:rsidR="00C605D6" w:rsidRDefault="00C605D6" w:rsidP="00C605D6">
      <w:pPr>
        <w:spacing w:after="280" w:line="360" w:lineRule="auto"/>
        <w:rPr>
          <w:rFonts w:cs="Arial"/>
          <w:sz w:val="28"/>
          <w:szCs w:val="28"/>
        </w:rPr>
      </w:pPr>
    </w:p>
    <w:p w14:paraId="0A839475" w14:textId="77777777" w:rsidR="00C605D6" w:rsidRDefault="00C605D6" w:rsidP="00C605D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If you make a decision and change your mind later that is ok.</w:t>
      </w:r>
    </w:p>
    <w:p w14:paraId="4ED989AD" w14:textId="77777777" w:rsidR="00C605D6" w:rsidRDefault="00C605D6" w:rsidP="00C605D6">
      <w:pPr>
        <w:spacing w:after="280" w:line="360" w:lineRule="auto"/>
        <w:rPr>
          <w:rFonts w:cs="Arial"/>
          <w:sz w:val="28"/>
          <w:szCs w:val="28"/>
        </w:rPr>
      </w:pPr>
    </w:p>
    <w:p w14:paraId="3FDCF482" w14:textId="77777777" w:rsidR="00C605D6" w:rsidRDefault="00C605D6" w:rsidP="00C605D6">
      <w:pPr>
        <w:spacing w:after="280" w:line="360" w:lineRule="auto"/>
        <w:rPr>
          <w:rFonts w:cs="Arial"/>
          <w:sz w:val="28"/>
          <w:szCs w:val="28"/>
        </w:rPr>
      </w:pPr>
    </w:p>
    <w:p w14:paraId="5BA37297" w14:textId="77777777" w:rsidR="00C605D6" w:rsidRDefault="00C605D6" w:rsidP="00C605D6">
      <w:pPr>
        <w:spacing w:after="280" w:line="360" w:lineRule="auto"/>
        <w:rPr>
          <w:rFonts w:cs="Arial"/>
          <w:sz w:val="28"/>
          <w:szCs w:val="28"/>
        </w:rPr>
      </w:pPr>
    </w:p>
    <w:p w14:paraId="286FF182" w14:textId="77777777" w:rsidR="00C605D6" w:rsidRDefault="00C605D6" w:rsidP="00C605D6">
      <w:pPr>
        <w:spacing w:after="280" w:line="360" w:lineRule="auto"/>
        <w:rPr>
          <w:rFonts w:cs="Arial"/>
          <w:sz w:val="28"/>
          <w:szCs w:val="28"/>
        </w:rPr>
      </w:pPr>
    </w:p>
    <w:p w14:paraId="5744196C" w14:textId="77777777" w:rsidR="00C605D6" w:rsidRDefault="00C605D6" w:rsidP="00C605D6">
      <w:pPr>
        <w:spacing w:after="280" w:line="360" w:lineRule="auto"/>
        <w:rPr>
          <w:rFonts w:ascii="Century Gothic" w:hAnsi="Century Gothic"/>
        </w:rPr>
      </w:pPr>
      <w:r>
        <w:rPr>
          <w:rFonts w:cs="Arial"/>
          <w:sz w:val="28"/>
          <w:szCs w:val="28"/>
        </w:rPr>
        <w:t>We respect your right to make decisions and choices.</w:t>
      </w:r>
    </w:p>
    <w:p w14:paraId="4F50C36C" w14:textId="77777777" w:rsidR="003F49E3" w:rsidRDefault="003F49E3" w:rsidP="00D84CE3">
      <w:pPr>
        <w:spacing w:after="280" w:line="360" w:lineRule="auto"/>
        <w:rPr>
          <w:rFonts w:cs="Arial"/>
          <w:sz w:val="28"/>
          <w:szCs w:val="28"/>
        </w:rPr>
      </w:pPr>
    </w:p>
    <w:p w14:paraId="5D591D84" w14:textId="77777777" w:rsidR="00D84CE3" w:rsidRDefault="00D84CE3" w:rsidP="00D84CE3"/>
    <w:p w14:paraId="3ECE32F6" w14:textId="77777777" w:rsidR="004D195B" w:rsidRDefault="00784EF7"/>
    <w:sectPr w:rsidR="004D195B" w:rsidSect="0041267F">
      <w:type w:val="continuous"/>
      <w:pgSz w:w="11906" w:h="16838"/>
      <w:pgMar w:top="1440" w:right="1440" w:bottom="1440" w:left="1440" w:header="708" w:footer="708" w:gutter="0"/>
      <w:cols w:num="2" w:space="708" w:equalWidth="0">
        <w:col w:w="2536" w:space="708"/>
        <w:col w:w="578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52E59F" w14:textId="77777777" w:rsidR="00151972" w:rsidRDefault="00151972" w:rsidP="00090081">
      <w:r>
        <w:separator/>
      </w:r>
    </w:p>
  </w:endnote>
  <w:endnote w:type="continuationSeparator" w:id="0">
    <w:p w14:paraId="1E630D1D" w14:textId="77777777" w:rsidR="00151972" w:rsidRDefault="00151972" w:rsidP="000900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8DD7FD" w14:textId="77777777" w:rsidR="00090081" w:rsidRDefault="00090081" w:rsidP="00F8046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5588FB5" w14:textId="77777777" w:rsidR="00090081" w:rsidRDefault="00090081" w:rsidP="0009008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88658169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6414FD76" w14:textId="54B5B2C9" w:rsidR="00F56862" w:rsidRDefault="00F56862">
            <w:pPr>
              <w:pStyle w:val="Footer"/>
              <w:jc w:val="center"/>
            </w:pPr>
            <w:r w:rsidRPr="00F56862">
              <w:t xml:space="preserve">Page </w:t>
            </w:r>
            <w:r w:rsidRPr="00F56862">
              <w:rPr>
                <w:bCs/>
                <w:szCs w:val="24"/>
              </w:rPr>
              <w:fldChar w:fldCharType="begin"/>
            </w:r>
            <w:r w:rsidRPr="00F56862">
              <w:rPr>
                <w:bCs/>
              </w:rPr>
              <w:instrText xml:space="preserve"> PAGE </w:instrText>
            </w:r>
            <w:r w:rsidRPr="00F56862">
              <w:rPr>
                <w:bCs/>
                <w:szCs w:val="24"/>
              </w:rPr>
              <w:fldChar w:fldCharType="separate"/>
            </w:r>
            <w:r w:rsidR="00784EF7">
              <w:rPr>
                <w:bCs/>
                <w:noProof/>
              </w:rPr>
              <w:t>1</w:t>
            </w:r>
            <w:r w:rsidRPr="00F56862">
              <w:rPr>
                <w:bCs/>
                <w:szCs w:val="24"/>
              </w:rPr>
              <w:fldChar w:fldCharType="end"/>
            </w:r>
            <w:r w:rsidRPr="00F56862">
              <w:t xml:space="preserve"> of </w:t>
            </w:r>
            <w:r w:rsidRPr="00F56862">
              <w:rPr>
                <w:bCs/>
                <w:szCs w:val="24"/>
              </w:rPr>
              <w:fldChar w:fldCharType="begin"/>
            </w:r>
            <w:r w:rsidRPr="00F56862">
              <w:rPr>
                <w:bCs/>
              </w:rPr>
              <w:instrText xml:space="preserve"> NUMPAGES  </w:instrText>
            </w:r>
            <w:r w:rsidRPr="00F56862">
              <w:rPr>
                <w:bCs/>
                <w:szCs w:val="24"/>
              </w:rPr>
              <w:fldChar w:fldCharType="separate"/>
            </w:r>
            <w:r w:rsidR="00784EF7">
              <w:rPr>
                <w:bCs/>
                <w:noProof/>
              </w:rPr>
              <w:t>3</w:t>
            </w:r>
            <w:r w:rsidRPr="00F56862">
              <w:rPr>
                <w:bCs/>
                <w:szCs w:val="24"/>
              </w:rPr>
              <w:fldChar w:fldCharType="end"/>
            </w:r>
          </w:p>
        </w:sdtContent>
      </w:sdt>
    </w:sdtContent>
  </w:sdt>
  <w:p w14:paraId="0DB3C84A" w14:textId="77777777" w:rsidR="00090081" w:rsidRDefault="00090081" w:rsidP="0009008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F02380" w14:textId="77777777" w:rsidR="00151972" w:rsidRDefault="00151972" w:rsidP="00090081">
      <w:r>
        <w:separator/>
      </w:r>
    </w:p>
  </w:footnote>
  <w:footnote w:type="continuationSeparator" w:id="0">
    <w:p w14:paraId="3C7C8E3E" w14:textId="77777777" w:rsidR="00151972" w:rsidRDefault="00151972" w:rsidP="000900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F466DA"/>
    <w:multiLevelType w:val="hybridMultilevel"/>
    <w:tmpl w:val="145EE2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CE3"/>
    <w:rsid w:val="000039AC"/>
    <w:rsid w:val="000160EC"/>
    <w:rsid w:val="000702D2"/>
    <w:rsid w:val="000742A8"/>
    <w:rsid w:val="00076888"/>
    <w:rsid w:val="00077197"/>
    <w:rsid w:val="00090081"/>
    <w:rsid w:val="00091C85"/>
    <w:rsid w:val="00111129"/>
    <w:rsid w:val="00151972"/>
    <w:rsid w:val="00155A44"/>
    <w:rsid w:val="001A5F35"/>
    <w:rsid w:val="00353EDF"/>
    <w:rsid w:val="003F49E3"/>
    <w:rsid w:val="0041267F"/>
    <w:rsid w:val="004A4CFA"/>
    <w:rsid w:val="00594E15"/>
    <w:rsid w:val="00662F4C"/>
    <w:rsid w:val="006B402F"/>
    <w:rsid w:val="00776EE7"/>
    <w:rsid w:val="00784EF7"/>
    <w:rsid w:val="007869F6"/>
    <w:rsid w:val="0087287D"/>
    <w:rsid w:val="00955252"/>
    <w:rsid w:val="00957BEA"/>
    <w:rsid w:val="00A10E46"/>
    <w:rsid w:val="00B7319E"/>
    <w:rsid w:val="00B947A4"/>
    <w:rsid w:val="00C605D6"/>
    <w:rsid w:val="00C61F9C"/>
    <w:rsid w:val="00C70BC3"/>
    <w:rsid w:val="00CD4AEF"/>
    <w:rsid w:val="00D67145"/>
    <w:rsid w:val="00D84CE3"/>
    <w:rsid w:val="00E84071"/>
    <w:rsid w:val="00F56862"/>
    <w:rsid w:val="00FC0730"/>
    <w:rsid w:val="00FE57C0"/>
    <w:rsid w:val="00FE7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9CE54C"/>
  <w15:docId w15:val="{DC696C09-FD98-484E-AF82-384DB6478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4CE3"/>
    <w:rPr>
      <w:rFonts w:ascii="Arial" w:eastAsiaTheme="minorEastAsia" w:hAnsi="Arial"/>
      <w:szCs w:val="22"/>
      <w:lang w:val="en-AU"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84CE3"/>
    <w:pPr>
      <w:keepNext/>
      <w:keepLines/>
      <w:spacing w:before="40"/>
      <w:outlineLvl w:val="1"/>
    </w:pPr>
    <w:rPr>
      <w:rFonts w:eastAsiaTheme="majorEastAsia" w:cstheme="majorBidi"/>
      <w:b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84CE3"/>
    <w:rPr>
      <w:rFonts w:ascii="Arial" w:eastAsiaTheme="majorEastAsia" w:hAnsi="Arial" w:cstheme="majorBidi"/>
      <w:b/>
      <w:sz w:val="36"/>
      <w:szCs w:val="26"/>
      <w:lang w:val="en-AU" w:eastAsia="en-AU"/>
    </w:rPr>
  </w:style>
  <w:style w:type="paragraph" w:styleId="ListParagraph">
    <w:name w:val="List Paragraph"/>
    <w:basedOn w:val="Normal"/>
    <w:uiPriority w:val="34"/>
    <w:qFormat/>
    <w:rsid w:val="00D84CE3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09008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0081"/>
    <w:rPr>
      <w:rFonts w:ascii="Arial" w:eastAsiaTheme="minorEastAsia" w:hAnsi="Arial"/>
      <w:szCs w:val="22"/>
      <w:lang w:val="en-AU" w:eastAsia="en-AU"/>
    </w:rPr>
  </w:style>
  <w:style w:type="character" w:styleId="PageNumber">
    <w:name w:val="page number"/>
    <w:basedOn w:val="DefaultParagraphFont"/>
    <w:uiPriority w:val="99"/>
    <w:semiHidden/>
    <w:unhideWhenUsed/>
    <w:rsid w:val="00090081"/>
  </w:style>
  <w:style w:type="paragraph" w:styleId="BalloonText">
    <w:name w:val="Balloon Text"/>
    <w:basedOn w:val="Normal"/>
    <w:link w:val="BalloonTextChar"/>
    <w:uiPriority w:val="99"/>
    <w:semiHidden/>
    <w:unhideWhenUsed/>
    <w:rsid w:val="00F568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862"/>
    <w:rPr>
      <w:rFonts w:ascii="Tahoma" w:eastAsiaTheme="minorEastAsia" w:hAnsi="Tahoma" w:cs="Tahoma"/>
      <w:sz w:val="16"/>
      <w:szCs w:val="16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F568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6862"/>
    <w:rPr>
      <w:rFonts w:ascii="Arial" w:eastAsiaTheme="minorEastAsia" w:hAnsi="Arial"/>
      <w:szCs w:val="22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6587BAEE.dotm</Template>
  <TotalTime>7</TotalTime>
  <Pages>3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Softly</dc:creator>
  <cp:keywords/>
  <dc:description/>
  <cp:lastModifiedBy>Carmen Pratts-Hincks</cp:lastModifiedBy>
  <cp:revision>6</cp:revision>
  <cp:lastPrinted>2017-06-16T06:50:00Z</cp:lastPrinted>
  <dcterms:created xsi:type="dcterms:W3CDTF">2017-07-05T08:06:00Z</dcterms:created>
  <dcterms:modified xsi:type="dcterms:W3CDTF">2017-10-11T07:37:00Z</dcterms:modified>
</cp:coreProperties>
</file>