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3AE5F" w14:textId="69A4CFEE" w:rsidR="0047561A" w:rsidRDefault="0047561A" w:rsidP="0045683A">
      <w:pPr>
        <w:pStyle w:val="Heading2"/>
      </w:pPr>
      <w:bookmarkStart w:id="0" w:name="_Toc482707812"/>
      <w:r>
        <w:rPr>
          <w:noProof/>
        </w:rPr>
        <w:drawing>
          <wp:anchor distT="0" distB="0" distL="114300" distR="114300" simplePos="0" relativeHeight="251658240" behindDoc="1" locked="0" layoutInCell="1" allowOverlap="1" wp14:anchorId="62BDF124" wp14:editId="217767E3">
            <wp:simplePos x="0" y="0"/>
            <wp:positionH relativeFrom="column">
              <wp:posOffset>4509135</wp:posOffset>
            </wp:positionH>
            <wp:positionV relativeFrom="paragraph">
              <wp:posOffset>-591820</wp:posOffset>
            </wp:positionV>
            <wp:extent cx="1268095" cy="445135"/>
            <wp:effectExtent l="0" t="0" r="8255" b="0"/>
            <wp:wrapNone/>
            <wp:docPr id="17" name="Picture 17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6 </w:t>
      </w:r>
      <w:r w:rsidR="004B437D">
        <w:t>(Easy R</w:t>
      </w:r>
      <w:r>
        <w:t>ead</w:t>
      </w:r>
      <w:r w:rsidR="004B437D">
        <w:t>) template</w:t>
      </w:r>
    </w:p>
    <w:p w14:paraId="3765216B" w14:textId="77777777" w:rsidR="0047561A" w:rsidRPr="0047561A" w:rsidRDefault="0047561A" w:rsidP="0047561A"/>
    <w:p w14:paraId="3F2571C7" w14:textId="532C852C" w:rsidR="0045683A" w:rsidRDefault="00F17C22" w:rsidP="0045683A">
      <w:pPr>
        <w:pStyle w:val="Heading2"/>
        <w:rPr>
          <w:rFonts w:eastAsia="Arial"/>
        </w:rPr>
      </w:pPr>
      <w:r w:rsidRPr="0047561A">
        <w:rPr>
          <w:color w:val="0070C0"/>
        </w:rPr>
        <w:t>Consultation</w:t>
      </w:r>
      <w:r>
        <w:t xml:space="preserve"> </w:t>
      </w:r>
      <w:bookmarkEnd w:id="0"/>
    </w:p>
    <w:p w14:paraId="1CD12D8F" w14:textId="77777777" w:rsidR="00F17C22" w:rsidRDefault="00F17C22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198BD2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  <w:sectPr w:rsidR="00425C5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CD76E8" w14:textId="1648E39B" w:rsidR="00F17C22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506FBA" wp14:editId="1EACF935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04F1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830881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8E19B9D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21BDE55" w14:textId="5C9DC4F2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95CB2" wp14:editId="47A359F9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25F2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91557D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2D76994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CFA37DC" w14:textId="43AFF841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D3BBE4" wp14:editId="7B7A4A86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EC8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0A7EFC1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5A58A7E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751BA7F" w14:textId="7BFAE286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information</w:t>
      </w:r>
      <w:r w:rsidR="0045683A">
        <w:rPr>
          <w:sz w:val="28"/>
          <w:szCs w:val="28"/>
        </w:rPr>
        <w:t xml:space="preserve"> is written in an easy to read way.</w:t>
      </w:r>
    </w:p>
    <w:p w14:paraId="6CE12989" w14:textId="15037152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We use pictures to explain some ideas.</w:t>
      </w:r>
    </w:p>
    <w:p w14:paraId="756C7CBD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DFA605C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Some words are written in </w:t>
      </w:r>
      <w:r>
        <w:rPr>
          <w:b/>
          <w:sz w:val="28"/>
          <w:szCs w:val="28"/>
        </w:rPr>
        <w:t>bold</w:t>
      </w:r>
      <w:r>
        <w:rPr>
          <w:sz w:val="28"/>
          <w:szCs w:val="28"/>
        </w:rPr>
        <w:t>. We explain what these words mean.</w:t>
      </w:r>
    </w:p>
    <w:p w14:paraId="694F9371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01F16B4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3B6CEE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72C7A1E" w14:textId="0D98B378" w:rsidR="00425C51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You can </w:t>
      </w:r>
      <w:r w:rsidR="00425C51">
        <w:rPr>
          <w:sz w:val="28"/>
          <w:szCs w:val="28"/>
        </w:rPr>
        <w:t>ask for help to read this information.</w:t>
      </w:r>
    </w:p>
    <w:p w14:paraId="11AD6C8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CD85714" w14:textId="7A2251EA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A</w:t>
      </w:r>
      <w:r w:rsidR="0045683A">
        <w:rPr>
          <w:sz w:val="28"/>
          <w:szCs w:val="28"/>
        </w:rPr>
        <w:t xml:space="preserve"> family membe</w:t>
      </w:r>
      <w:r>
        <w:rPr>
          <w:sz w:val="28"/>
          <w:szCs w:val="28"/>
        </w:rPr>
        <w:t>r, friend or support person may be able to help you</w:t>
      </w:r>
      <w:r w:rsidR="0045683A">
        <w:rPr>
          <w:sz w:val="28"/>
          <w:szCs w:val="28"/>
        </w:rPr>
        <w:t xml:space="preserve">.   </w:t>
      </w:r>
    </w:p>
    <w:p w14:paraId="75DB294F" w14:textId="77777777" w:rsidR="007C2524" w:rsidRDefault="007C2524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3CCA14D" w14:textId="0C54EC81" w:rsidR="007C2524" w:rsidRDefault="007C2524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Let us know if you would like us to help you.</w:t>
      </w:r>
    </w:p>
    <w:p w14:paraId="60BF8823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ED6890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3C067F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7536AA4" w14:textId="53BB65FB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Easy Read information is a shorter version of another document.</w:t>
      </w:r>
    </w:p>
    <w:p w14:paraId="562F1003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0F13511" w14:textId="008D9CAE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You can ask us for a copy of the longer document.</w:t>
      </w:r>
    </w:p>
    <w:p w14:paraId="02916BDE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D89DFA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5C8E415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6E2E90C" w14:textId="0989E394" w:rsidR="00425C51" w:rsidRDefault="003445FE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C52C6" wp14:editId="5F128602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eting_table1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4F1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1CE2E7A" w14:textId="613E1F3C" w:rsidR="00425C51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412EF1" wp14:editId="50569FC5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et-Research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C13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5D6D625" w14:textId="126E2997" w:rsidR="00425C51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D7736A" wp14:editId="74F1EFE9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_Work-2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F785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0E19E5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BEF42D0" w14:textId="1DB35459" w:rsidR="00EB2807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B7A2B7" wp14:editId="7D55213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oup-23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D86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56EF55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EAA4BEC" w14:textId="77777777" w:rsidR="005321BD" w:rsidRDefault="005321BD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FE3CFB5" w14:textId="707A94EA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information</w:t>
      </w:r>
      <w:r w:rsidR="0045683A">
        <w:rPr>
          <w:sz w:val="28"/>
          <w:szCs w:val="28"/>
        </w:rPr>
        <w:t xml:space="preserve"> is about how we involve you in decisions about your services. </w:t>
      </w:r>
    </w:p>
    <w:p w14:paraId="01A4251B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2BE407E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47BCE462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34926FCD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113038D4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b/>
          <w:sz w:val="28"/>
          <w:szCs w:val="28"/>
        </w:rPr>
        <w:t>Consultation</w:t>
      </w:r>
      <w:r>
        <w:rPr>
          <w:sz w:val="28"/>
          <w:szCs w:val="28"/>
        </w:rPr>
        <w:t xml:space="preserve"> means we ask you to tell us about your experience and what you think.</w:t>
      </w:r>
    </w:p>
    <w:p w14:paraId="0200E374" w14:textId="77777777" w:rsidR="0045683A" w:rsidRDefault="0045683A" w:rsidP="0045683A">
      <w:pPr>
        <w:pStyle w:val="ListParagraph"/>
        <w:numPr>
          <w:ilvl w:val="0"/>
          <w:numId w:val="1"/>
        </w:numPr>
        <w:spacing w:after="280" w:line="360" w:lineRule="auto"/>
        <w:ind w:left="714" w:right="-45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about the best way to make a new service work.</w:t>
      </w:r>
    </w:p>
    <w:p w14:paraId="77228E39" w14:textId="77777777" w:rsidR="0045683A" w:rsidRDefault="0045683A" w:rsidP="0045683A">
      <w:pPr>
        <w:pStyle w:val="ListParagraph"/>
        <w:numPr>
          <w:ilvl w:val="0"/>
          <w:numId w:val="1"/>
        </w:numPr>
        <w:spacing w:after="280" w:line="360" w:lineRule="auto"/>
        <w:ind w:left="714" w:right="-45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about different types of new services.</w:t>
      </w:r>
    </w:p>
    <w:p w14:paraId="03B7284C" w14:textId="77777777" w:rsidR="0045683A" w:rsidRDefault="0045683A" w:rsidP="0045683A">
      <w:pPr>
        <w:spacing w:line="360" w:lineRule="auto"/>
        <w:ind w:right="-46"/>
        <w:contextualSpacing/>
        <w:rPr>
          <w:rFonts w:cs="Arial"/>
          <w:sz w:val="28"/>
          <w:szCs w:val="28"/>
        </w:rPr>
      </w:pPr>
    </w:p>
    <w:p w14:paraId="249196B2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We believe you know what is best for you. If you need support to make your own decisions, we can help you.</w:t>
      </w:r>
    </w:p>
    <w:p w14:paraId="004EEF27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14:paraId="0CB01E40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B852D94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F3266AD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F395F64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If you want us to, we can also ask your family or friends or other people what they think.</w:t>
      </w:r>
    </w:p>
    <w:p w14:paraId="070D7053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AA3306F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185D562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658003F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90E3D17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24A6AC8" w14:textId="37B96D26" w:rsidR="00EB2807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9D2923" wp14:editId="2EC1A6FD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rsonalisation_Rules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951B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B3B0381" w14:textId="0A8A57EC" w:rsidR="00B31ACF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BA9A9" wp14:editId="56E121D6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oklet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F3CD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3D2E466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DD71309" w14:textId="0FB4215E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70C342" wp14:editId="5104039A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af-Conversation-5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09C7" w14:textId="77777777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C3DD209" w14:textId="77777777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AAF8CB1" w14:textId="29DBC5A8" w:rsidR="00E37EA3" w:rsidRDefault="00E8282B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3A782C" wp14:editId="1908154F">
            <wp:extent cx="1610360" cy="16103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ink-7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6EDF" w14:textId="2C099E45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73337B5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99ADEB8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There are some rules we follow when we have a consultation.</w:t>
      </w:r>
    </w:p>
    <w:p w14:paraId="5630168B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DDDBC26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E87B5A1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74FA155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4ECE411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55F0605" w14:textId="6E67FD2F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>We will give you information</w:t>
      </w:r>
      <w:r w:rsidR="00E37EA3">
        <w:rPr>
          <w:rFonts w:cs="Arial"/>
          <w:sz w:val="28"/>
          <w:szCs w:val="28"/>
        </w:rPr>
        <w:t xml:space="preserve"> about the consultation.</w:t>
      </w:r>
      <w:r w:rsidRPr="00DE721E">
        <w:rPr>
          <w:rFonts w:cs="Arial"/>
          <w:sz w:val="28"/>
          <w:szCs w:val="28"/>
        </w:rPr>
        <w:t xml:space="preserve"> </w:t>
      </w:r>
    </w:p>
    <w:p w14:paraId="1C74CF2A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483C4152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325D7D1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1976CB1B" w14:textId="77777777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>We can give you the information in a document, or talk to you. We can also get it translated.</w:t>
      </w:r>
    </w:p>
    <w:p w14:paraId="49A4C3BB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0F5C5D5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20AFBB8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668DD33" w14:textId="1475804B" w:rsidR="00E37EA3" w:rsidRPr="00DE721E" w:rsidRDefault="00E37EA3" w:rsidP="00E37EA3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will give you time to think about the information.</w:t>
      </w:r>
    </w:p>
    <w:p w14:paraId="1A679458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ABA72FD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1251067" w14:textId="6DA79528" w:rsidR="00E37EA3" w:rsidRDefault="000E174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A29590C" wp14:editId="0F3C658E">
            <wp:extent cx="1610360" cy="1074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x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2459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7DF17D42" w14:textId="511213E5" w:rsidR="00E37EA3" w:rsidRDefault="00591CA2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947DA65" wp14:editId="3713FA5B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vocate-Independent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6492" w14:textId="3D92157A" w:rsidR="00591CA2" w:rsidRDefault="000E174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D40450D" wp14:editId="011E49A8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fidential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1F96" w14:textId="38EC6D57" w:rsidR="00591CA2" w:rsidRDefault="005321BD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12B7F5D" wp14:editId="1FD5F1BD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nk_leaflets2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A2B8" w14:textId="77777777" w:rsidR="00591CA2" w:rsidRDefault="00591CA2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62642ED" w14:textId="77777777" w:rsidR="00E8282B" w:rsidRDefault="00E8282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50755B0" w14:textId="77777777" w:rsidR="00E8282B" w:rsidRDefault="00E8282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7D5A83C0" w14:textId="0747FF30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bookmarkStart w:id="1" w:name="_GoBack"/>
      <w:bookmarkEnd w:id="1"/>
      <w:r w:rsidRPr="00DE721E">
        <w:rPr>
          <w:rFonts w:cs="Arial"/>
          <w:sz w:val="28"/>
          <w:szCs w:val="28"/>
        </w:rPr>
        <w:t>If we a</w:t>
      </w:r>
      <w:r w:rsidR="00E37EA3">
        <w:rPr>
          <w:rFonts w:cs="Arial"/>
          <w:sz w:val="28"/>
          <w:szCs w:val="28"/>
        </w:rPr>
        <w:t xml:space="preserve">sk you to come to a meeting </w:t>
      </w:r>
      <w:r w:rsidRPr="00DE721E">
        <w:rPr>
          <w:rFonts w:cs="Arial"/>
          <w:sz w:val="28"/>
          <w:szCs w:val="28"/>
        </w:rPr>
        <w:t>we will pay for you to get to the meeting</w:t>
      </w:r>
      <w:r w:rsidR="00E37EA3">
        <w:rPr>
          <w:rFonts w:cs="Arial"/>
          <w:sz w:val="28"/>
          <w:szCs w:val="28"/>
        </w:rPr>
        <w:t>. This could be paying for</w:t>
      </w:r>
      <w:r w:rsidRPr="00DE721E">
        <w:rPr>
          <w:rFonts w:cs="Arial"/>
          <w:sz w:val="28"/>
          <w:szCs w:val="28"/>
        </w:rPr>
        <w:t xml:space="preserve"> a bus or taxi.</w:t>
      </w:r>
    </w:p>
    <w:p w14:paraId="1F144109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70FB9ED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147D5EC1" w14:textId="77777777" w:rsidR="0045683A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 xml:space="preserve">It is ok to say what you think. We want you to have a say in decisions about you and your services. </w:t>
      </w:r>
    </w:p>
    <w:p w14:paraId="4DD4E3B7" w14:textId="77777777" w:rsidR="00E6405B" w:rsidRDefault="00E6405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4E26605" w14:textId="77777777" w:rsidR="00E8282B" w:rsidRDefault="00E8282B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C70CB8B" w14:textId="77777777" w:rsidR="00E8282B" w:rsidRDefault="00E8282B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8A8CB49" w14:textId="77777777" w:rsidR="0045683A" w:rsidRPr="00591CA2" w:rsidRDefault="0045683A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591CA2">
        <w:rPr>
          <w:rFonts w:cs="Arial"/>
          <w:sz w:val="28"/>
          <w:szCs w:val="28"/>
        </w:rPr>
        <w:t xml:space="preserve">We will keep what you say private. </w:t>
      </w:r>
    </w:p>
    <w:p w14:paraId="2C8E0701" w14:textId="77777777" w:rsidR="007C2524" w:rsidRDefault="007C2524" w:rsidP="0045683A">
      <w:pPr>
        <w:rPr>
          <w:rFonts w:cs="Arial"/>
          <w:sz w:val="28"/>
          <w:szCs w:val="28"/>
        </w:rPr>
      </w:pPr>
    </w:p>
    <w:p w14:paraId="3674DE6F" w14:textId="77777777" w:rsidR="00E6405B" w:rsidRDefault="00E6405B" w:rsidP="0045683A">
      <w:pPr>
        <w:rPr>
          <w:sz w:val="28"/>
          <w:szCs w:val="28"/>
        </w:rPr>
      </w:pPr>
    </w:p>
    <w:p w14:paraId="6E3D8BC1" w14:textId="77777777" w:rsidR="00E8282B" w:rsidRDefault="00E8282B" w:rsidP="0045683A">
      <w:pPr>
        <w:rPr>
          <w:sz w:val="28"/>
          <w:szCs w:val="28"/>
        </w:rPr>
      </w:pPr>
    </w:p>
    <w:p w14:paraId="4A275968" w14:textId="77777777" w:rsidR="00E8282B" w:rsidRDefault="00E8282B" w:rsidP="0045683A">
      <w:pPr>
        <w:rPr>
          <w:sz w:val="28"/>
          <w:szCs w:val="28"/>
        </w:rPr>
      </w:pPr>
    </w:p>
    <w:p w14:paraId="629DD301" w14:textId="77777777" w:rsidR="00E8282B" w:rsidRDefault="00E8282B" w:rsidP="0045683A">
      <w:pPr>
        <w:rPr>
          <w:sz w:val="28"/>
          <w:szCs w:val="28"/>
        </w:rPr>
      </w:pPr>
    </w:p>
    <w:p w14:paraId="5BB4C09A" w14:textId="77777777" w:rsidR="00E8282B" w:rsidRDefault="00E8282B" w:rsidP="0045683A">
      <w:pPr>
        <w:rPr>
          <w:sz w:val="28"/>
          <w:szCs w:val="28"/>
        </w:rPr>
      </w:pPr>
    </w:p>
    <w:p w14:paraId="404DBBB9" w14:textId="77777777" w:rsidR="00E8282B" w:rsidRDefault="00E8282B" w:rsidP="0045683A">
      <w:pPr>
        <w:rPr>
          <w:sz w:val="28"/>
          <w:szCs w:val="28"/>
        </w:rPr>
      </w:pPr>
    </w:p>
    <w:p w14:paraId="77C89B1F" w14:textId="5CE78839" w:rsidR="0045683A" w:rsidRPr="00A25835" w:rsidRDefault="0047561A" w:rsidP="0045683A">
      <w:r>
        <w:rPr>
          <w:sz w:val="28"/>
          <w:szCs w:val="28"/>
        </w:rPr>
        <w:t>W</w:t>
      </w:r>
      <w:r w:rsidR="0045683A">
        <w:rPr>
          <w:sz w:val="28"/>
          <w:szCs w:val="28"/>
        </w:rPr>
        <w:t>e will tell you how we use your ideas.</w:t>
      </w:r>
    </w:p>
    <w:p w14:paraId="57C02FF7" w14:textId="5FBCF25A" w:rsidR="004D195B" w:rsidRDefault="00E8282B"/>
    <w:p w14:paraId="7B30BD2B" w14:textId="77777777" w:rsid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</w:p>
    <w:p w14:paraId="17D604B9" w14:textId="77777777" w:rsid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</w:p>
    <w:p w14:paraId="3C862995" w14:textId="45492DE8" w:rsidR="00E6405B" w:rsidRP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  <w:r w:rsidRPr="00E6405B">
        <w:rPr>
          <w:rFonts w:eastAsia="MS Mincho" w:cs="Arial"/>
          <w:spacing w:val="-2"/>
          <w:sz w:val="28"/>
          <w:szCs w:val="28"/>
          <w:lang w:val="en-US" w:eastAsia="en-US"/>
        </w:rPr>
        <w:t xml:space="preserve">Please contact </w:t>
      </w:r>
      <w:r w:rsidRPr="00E6405B">
        <w:rPr>
          <w:rFonts w:eastAsia="MS Mincho" w:cs="Arial"/>
          <w:b/>
          <w:color w:val="0070C0"/>
          <w:spacing w:val="-2"/>
          <w:sz w:val="28"/>
          <w:szCs w:val="28"/>
          <w:lang w:val="en-US" w:eastAsia="en-US"/>
        </w:rPr>
        <w:t>[insert name, position and contact details]</w:t>
      </w:r>
      <w:r w:rsidRPr="00E6405B">
        <w:rPr>
          <w:rFonts w:eastAsia="MS Mincho" w:cs="Arial"/>
          <w:spacing w:val="-2"/>
          <w:sz w:val="28"/>
          <w:szCs w:val="28"/>
          <w:lang w:val="en-US" w:eastAsia="en-US"/>
        </w:rPr>
        <w:t xml:space="preserve"> if you want to </w:t>
      </w:r>
      <w:r>
        <w:rPr>
          <w:rFonts w:eastAsia="MS Mincho" w:cs="Arial"/>
          <w:spacing w:val="-2"/>
          <w:sz w:val="28"/>
          <w:szCs w:val="28"/>
          <w:lang w:val="en-US" w:eastAsia="en-US"/>
        </w:rPr>
        <w:t>more information.</w:t>
      </w:r>
    </w:p>
    <w:sectPr w:rsidR="00E6405B" w:rsidRPr="00E6405B" w:rsidSect="00425C51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A358E" w14:textId="77777777" w:rsidR="00F74A03" w:rsidRDefault="00F74A03" w:rsidP="00F74A03">
      <w:r>
        <w:separator/>
      </w:r>
    </w:p>
  </w:endnote>
  <w:endnote w:type="continuationSeparator" w:id="0">
    <w:p w14:paraId="367589E7" w14:textId="77777777" w:rsidR="00F74A03" w:rsidRDefault="00F74A03" w:rsidP="00F7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49533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0F747B9" w14:textId="51AF9A6C" w:rsidR="0047561A" w:rsidRPr="0047561A" w:rsidRDefault="0047561A">
            <w:pPr>
              <w:pStyle w:val="Footer"/>
              <w:jc w:val="center"/>
            </w:pPr>
            <w:r w:rsidRPr="0047561A">
              <w:t xml:space="preserve">Page </w:t>
            </w:r>
            <w:r w:rsidRPr="0047561A">
              <w:rPr>
                <w:bCs/>
                <w:szCs w:val="24"/>
              </w:rPr>
              <w:fldChar w:fldCharType="begin"/>
            </w:r>
            <w:r w:rsidRPr="0047561A">
              <w:rPr>
                <w:bCs/>
              </w:rPr>
              <w:instrText xml:space="preserve"> PAGE </w:instrText>
            </w:r>
            <w:r w:rsidRPr="0047561A">
              <w:rPr>
                <w:bCs/>
                <w:szCs w:val="24"/>
              </w:rPr>
              <w:fldChar w:fldCharType="separate"/>
            </w:r>
            <w:r w:rsidR="00E8282B">
              <w:rPr>
                <w:bCs/>
                <w:noProof/>
              </w:rPr>
              <w:t>4</w:t>
            </w:r>
            <w:r w:rsidRPr="0047561A">
              <w:rPr>
                <w:bCs/>
                <w:szCs w:val="24"/>
              </w:rPr>
              <w:fldChar w:fldCharType="end"/>
            </w:r>
            <w:r w:rsidRPr="0047561A">
              <w:t xml:space="preserve"> of </w:t>
            </w:r>
            <w:r w:rsidRPr="0047561A">
              <w:rPr>
                <w:bCs/>
                <w:szCs w:val="24"/>
              </w:rPr>
              <w:fldChar w:fldCharType="begin"/>
            </w:r>
            <w:r w:rsidRPr="0047561A">
              <w:rPr>
                <w:bCs/>
              </w:rPr>
              <w:instrText xml:space="preserve"> NUMPAGES  </w:instrText>
            </w:r>
            <w:r w:rsidRPr="0047561A">
              <w:rPr>
                <w:bCs/>
                <w:szCs w:val="24"/>
              </w:rPr>
              <w:fldChar w:fldCharType="separate"/>
            </w:r>
            <w:r w:rsidR="00E8282B">
              <w:rPr>
                <w:bCs/>
                <w:noProof/>
              </w:rPr>
              <w:t>4</w:t>
            </w:r>
            <w:r w:rsidRPr="0047561A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75C67C42" w14:textId="77777777" w:rsidR="0047561A" w:rsidRDefault="004756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36471" w14:textId="77777777" w:rsidR="00F74A03" w:rsidRDefault="00F74A03" w:rsidP="00F74A03">
      <w:r>
        <w:separator/>
      </w:r>
    </w:p>
  </w:footnote>
  <w:footnote w:type="continuationSeparator" w:id="0">
    <w:p w14:paraId="6C2F68B2" w14:textId="77777777" w:rsidR="00F74A03" w:rsidRDefault="00F74A03" w:rsidP="00F74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2AF08" w14:textId="03561D03" w:rsidR="00F74A03" w:rsidRDefault="00F74A03" w:rsidP="00F74A03">
    <w:pPr>
      <w:pStyle w:val="Header"/>
      <w:jc w:val="right"/>
    </w:pPr>
  </w:p>
  <w:p w14:paraId="1207121A" w14:textId="77777777" w:rsidR="00F74A03" w:rsidRDefault="00F74A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B30CD"/>
    <w:multiLevelType w:val="hybridMultilevel"/>
    <w:tmpl w:val="E97A9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56807"/>
    <w:multiLevelType w:val="hybridMultilevel"/>
    <w:tmpl w:val="2DB04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83A"/>
    <w:rsid w:val="00026F54"/>
    <w:rsid w:val="00076888"/>
    <w:rsid w:val="000E1743"/>
    <w:rsid w:val="003445FE"/>
    <w:rsid w:val="00425C51"/>
    <w:rsid w:val="0045683A"/>
    <w:rsid w:val="0047561A"/>
    <w:rsid w:val="004B437D"/>
    <w:rsid w:val="005321BD"/>
    <w:rsid w:val="00591CA2"/>
    <w:rsid w:val="00594E15"/>
    <w:rsid w:val="006B402F"/>
    <w:rsid w:val="006C41D2"/>
    <w:rsid w:val="00776EE7"/>
    <w:rsid w:val="007C2524"/>
    <w:rsid w:val="008138D7"/>
    <w:rsid w:val="00957BEA"/>
    <w:rsid w:val="009736BB"/>
    <w:rsid w:val="00B31ACF"/>
    <w:rsid w:val="00CD4AEF"/>
    <w:rsid w:val="00CF0B06"/>
    <w:rsid w:val="00DE721E"/>
    <w:rsid w:val="00E37EA3"/>
    <w:rsid w:val="00E6405B"/>
    <w:rsid w:val="00E8282B"/>
    <w:rsid w:val="00EB2807"/>
    <w:rsid w:val="00F17C22"/>
    <w:rsid w:val="00F7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0CAB9"/>
  <w15:docId w15:val="{93F749F2-69CA-4976-87FB-257EE086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83A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3A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683A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45683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83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83A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8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3A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74A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A03"/>
    <w:rPr>
      <w:rFonts w:ascii="Arial" w:eastAsiaTheme="minorEastAsia" w:hAnsi="Arial"/>
      <w:szCs w:val="22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F74A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A03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76609F4B.dotm</Template>
  <TotalTime>11</TotalTime>
  <Pages>4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Carmen Pratts-Hincks</cp:lastModifiedBy>
  <cp:revision>8</cp:revision>
  <cp:lastPrinted>2017-09-28T06:14:00Z</cp:lastPrinted>
  <dcterms:created xsi:type="dcterms:W3CDTF">2017-07-11T05:38:00Z</dcterms:created>
  <dcterms:modified xsi:type="dcterms:W3CDTF">2017-10-12T01:59:00Z</dcterms:modified>
</cp:coreProperties>
</file>