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2DFD51" w14:textId="2AC6D8C0" w:rsidR="0022442C" w:rsidRDefault="0022442C" w:rsidP="002F7230">
      <w:pPr>
        <w:pStyle w:val="Heading2"/>
        <w:rPr>
          <w:rFonts w:cs="Arial"/>
          <w:szCs w:val="28"/>
        </w:rPr>
      </w:pPr>
      <w:bookmarkStart w:id="0" w:name="_Toc482707808"/>
      <w:r>
        <w:rPr>
          <w:rFonts w:cs="Arial"/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69381F5" wp14:editId="2036B99E">
            <wp:simplePos x="0" y="0"/>
            <wp:positionH relativeFrom="column">
              <wp:posOffset>4538345</wp:posOffset>
            </wp:positionH>
            <wp:positionV relativeFrom="paragraph">
              <wp:posOffset>-638175</wp:posOffset>
            </wp:positionV>
            <wp:extent cx="1268095" cy="445135"/>
            <wp:effectExtent l="0" t="0" r="8255" b="0"/>
            <wp:wrapNone/>
            <wp:docPr id="12" name="Picture 12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8"/>
        </w:rPr>
        <w:t xml:space="preserve">Standard 6 </w:t>
      </w:r>
      <w:r w:rsidR="00140303">
        <w:rPr>
          <w:rFonts w:cs="Arial"/>
          <w:szCs w:val="28"/>
        </w:rPr>
        <w:t>(Easy R</w:t>
      </w:r>
      <w:r>
        <w:rPr>
          <w:rFonts w:cs="Arial"/>
          <w:szCs w:val="28"/>
        </w:rPr>
        <w:t>ead</w:t>
      </w:r>
      <w:r w:rsidR="00140303">
        <w:rPr>
          <w:rFonts w:cs="Arial"/>
          <w:szCs w:val="28"/>
        </w:rPr>
        <w:t>)</w:t>
      </w:r>
      <w:r>
        <w:rPr>
          <w:rFonts w:cs="Arial"/>
          <w:szCs w:val="28"/>
        </w:rPr>
        <w:t xml:space="preserve"> </w:t>
      </w:r>
      <w:r w:rsidR="00140303">
        <w:rPr>
          <w:rFonts w:cs="Arial"/>
          <w:szCs w:val="28"/>
        </w:rPr>
        <w:t>template</w:t>
      </w:r>
    </w:p>
    <w:p w14:paraId="625BE3CA" w14:textId="6E8F276B" w:rsidR="0022442C" w:rsidRDefault="0022442C" w:rsidP="002F7230">
      <w:pPr>
        <w:pStyle w:val="Heading2"/>
        <w:rPr>
          <w:rFonts w:cs="Arial"/>
          <w:szCs w:val="28"/>
        </w:rPr>
      </w:pPr>
    </w:p>
    <w:p w14:paraId="758CBFD6" w14:textId="52A4E5DF" w:rsidR="002F7230" w:rsidRPr="0022442C" w:rsidRDefault="002F7230" w:rsidP="002F7230">
      <w:pPr>
        <w:pStyle w:val="Heading2"/>
        <w:rPr>
          <w:color w:val="0070C0"/>
        </w:rPr>
      </w:pPr>
      <w:r w:rsidRPr="0022442C">
        <w:rPr>
          <w:rFonts w:cs="Arial"/>
          <w:color w:val="0070C0"/>
          <w:szCs w:val="28"/>
        </w:rPr>
        <w:t xml:space="preserve">Code of conduct </w:t>
      </w:r>
      <w:bookmarkEnd w:id="0"/>
    </w:p>
    <w:p w14:paraId="17C5B5C2" w14:textId="77777777" w:rsidR="00D63E20" w:rsidRDefault="00D63E20" w:rsidP="00D63E20"/>
    <w:p w14:paraId="342C7B5A" w14:textId="77777777" w:rsidR="00D63E20" w:rsidRDefault="00D63E20" w:rsidP="00D63E20">
      <w:pPr>
        <w:sectPr w:rsidR="00D63E20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DA956B" w14:textId="5AA2D75A" w:rsidR="00D63E20" w:rsidRDefault="00D63E20" w:rsidP="00D63E20"/>
    <w:p w14:paraId="2984F580" w14:textId="77777777" w:rsidR="00D63E20" w:rsidRDefault="00D63E20" w:rsidP="00D63E20"/>
    <w:p w14:paraId="6CCB061D" w14:textId="37D56408" w:rsidR="00D63E20" w:rsidRDefault="00D63E20" w:rsidP="00D63E20">
      <w:bookmarkStart w:id="1" w:name="_GoBack"/>
      <w:r>
        <w:rPr>
          <w:noProof/>
        </w:rPr>
        <w:drawing>
          <wp:inline distT="0" distB="0" distL="0" distR="0" wp14:anchorId="106B66AB" wp14:editId="41D5175A">
            <wp:extent cx="1610360" cy="161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3B685D7" w14:textId="77777777" w:rsidR="00D63E20" w:rsidRDefault="00D63E20" w:rsidP="00D63E20"/>
    <w:p w14:paraId="4C3953F5" w14:textId="77777777" w:rsidR="00D63E20" w:rsidRDefault="00D63E20" w:rsidP="00D63E20"/>
    <w:p w14:paraId="4E56C973" w14:textId="77777777" w:rsidR="00D63E20" w:rsidRDefault="00D63E20" w:rsidP="00D63E20"/>
    <w:p w14:paraId="727B2CBF" w14:textId="77777777" w:rsidR="00D63E20" w:rsidRDefault="00D63E20" w:rsidP="00D63E20"/>
    <w:p w14:paraId="7A7091C5" w14:textId="77777777" w:rsidR="00D63E20" w:rsidRDefault="00D63E20" w:rsidP="00D63E20"/>
    <w:p w14:paraId="4B953278" w14:textId="77777777" w:rsidR="00D63E20" w:rsidRDefault="00D63E20" w:rsidP="00D63E20"/>
    <w:p w14:paraId="11CED9BB" w14:textId="77777777" w:rsidR="00D63E20" w:rsidRDefault="00D63E20" w:rsidP="00D63E20"/>
    <w:p w14:paraId="35BE01D5" w14:textId="1F8FE864" w:rsidR="00D63E20" w:rsidRDefault="00D63E20" w:rsidP="00D63E20">
      <w:r>
        <w:rPr>
          <w:noProof/>
        </w:rPr>
        <w:drawing>
          <wp:inline distT="0" distB="0" distL="0" distR="0" wp14:anchorId="6ED316AC" wp14:editId="0785D5E9">
            <wp:extent cx="1610360" cy="161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12DB" w14:textId="77777777" w:rsidR="00D63E20" w:rsidRDefault="00D63E20" w:rsidP="00D63E20"/>
    <w:p w14:paraId="55354A87" w14:textId="77777777" w:rsidR="00D63E20" w:rsidRDefault="00D63E20" w:rsidP="00D63E20"/>
    <w:p w14:paraId="7878F741" w14:textId="77777777" w:rsidR="00D63E20" w:rsidRDefault="00D63E20" w:rsidP="00D63E20"/>
    <w:p w14:paraId="53B26D20" w14:textId="77777777" w:rsidR="00D63E20" w:rsidRDefault="00D63E20" w:rsidP="00D63E20"/>
    <w:p w14:paraId="7F114FD8" w14:textId="77777777" w:rsidR="00D63E20" w:rsidRDefault="00D63E20" w:rsidP="00D63E20"/>
    <w:p w14:paraId="33156A18" w14:textId="77777777" w:rsidR="00D63E20" w:rsidRDefault="00D63E20" w:rsidP="00D63E20"/>
    <w:p w14:paraId="5793DAB5" w14:textId="77777777" w:rsidR="00D63E20" w:rsidRDefault="00D63E20" w:rsidP="00D63E20"/>
    <w:p w14:paraId="5E3A303D" w14:textId="77777777" w:rsidR="00D63E20" w:rsidRDefault="00D63E20" w:rsidP="00D63E20"/>
    <w:p w14:paraId="79596FDF" w14:textId="2BDCB451" w:rsidR="00D63E20" w:rsidRDefault="00D63E20" w:rsidP="00D63E20">
      <w:r>
        <w:rPr>
          <w:noProof/>
        </w:rPr>
        <w:drawing>
          <wp:inline distT="0" distB="0" distL="0" distR="0" wp14:anchorId="4CFE5D85" wp14:editId="494697CA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EDA2" w14:textId="77777777" w:rsidR="00D63E20" w:rsidRDefault="00D63E20" w:rsidP="00D63E20"/>
    <w:p w14:paraId="4BE02807" w14:textId="77777777" w:rsidR="0022442C" w:rsidRDefault="0022442C" w:rsidP="00D63E20"/>
    <w:p w14:paraId="606D3BBA" w14:textId="07A3E7BD" w:rsidR="002F723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2F7230" w:rsidRPr="0039164F">
        <w:rPr>
          <w:rFonts w:cs="Arial"/>
          <w:sz w:val="28"/>
          <w:szCs w:val="28"/>
        </w:rPr>
        <w:t xml:space="preserve"> is written in an easy to read way.</w:t>
      </w:r>
    </w:p>
    <w:p w14:paraId="35FDF389" w14:textId="6A74993F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9994A80" w14:textId="77777777" w:rsidR="002F7230" w:rsidRPr="0039164F" w:rsidRDefault="002F7230" w:rsidP="002F7230">
      <w:pPr>
        <w:spacing w:line="360" w:lineRule="auto"/>
        <w:rPr>
          <w:rFonts w:cs="Arial"/>
          <w:sz w:val="28"/>
          <w:szCs w:val="28"/>
        </w:rPr>
      </w:pPr>
    </w:p>
    <w:p w14:paraId="68CBFAF9" w14:textId="77777777" w:rsidR="002F7230" w:rsidRDefault="002F7230" w:rsidP="002F7230">
      <w:pPr>
        <w:spacing w:line="360" w:lineRule="auto"/>
        <w:rPr>
          <w:rFonts w:cs="Arial"/>
          <w:sz w:val="28"/>
          <w:szCs w:val="28"/>
        </w:rPr>
      </w:pPr>
      <w:r w:rsidRPr="00F43C34">
        <w:rPr>
          <w:rFonts w:cs="Arial"/>
          <w:sz w:val="28"/>
          <w:szCs w:val="28"/>
        </w:rPr>
        <w:t xml:space="preserve">Some words are written in </w:t>
      </w:r>
      <w:r w:rsidRPr="00F43C34">
        <w:rPr>
          <w:rFonts w:cs="Arial"/>
          <w:b/>
          <w:sz w:val="28"/>
          <w:szCs w:val="28"/>
        </w:rPr>
        <w:t>bold</w:t>
      </w:r>
      <w:r w:rsidRPr="00F43C34">
        <w:rPr>
          <w:rFonts w:cs="Arial"/>
          <w:sz w:val="28"/>
          <w:szCs w:val="28"/>
        </w:rPr>
        <w:t>. We explain what these words mean.</w:t>
      </w:r>
    </w:p>
    <w:p w14:paraId="1627F4DC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11745396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24DEC8EC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343A02EA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15E94FC6" w14:textId="2C1C436A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ask for help to read this information. </w:t>
      </w:r>
    </w:p>
    <w:p w14:paraId="32A62D15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5353099B" w14:textId="33A45FD1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family member, friend or support person may be able to help you. </w:t>
      </w:r>
    </w:p>
    <w:p w14:paraId="74680090" w14:textId="77777777" w:rsidR="002F7230" w:rsidRDefault="002F7230" w:rsidP="002F7230">
      <w:pPr>
        <w:spacing w:line="360" w:lineRule="auto"/>
        <w:rPr>
          <w:rFonts w:cs="Arial"/>
          <w:sz w:val="28"/>
          <w:szCs w:val="28"/>
        </w:rPr>
      </w:pPr>
    </w:p>
    <w:p w14:paraId="36B755CB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308E9F61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6A8513F1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0E5AFE3D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471F5463" w14:textId="4F8469FA" w:rsidR="002F723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43FCACF7" w14:textId="7F0A408F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25E28B64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475BA7DC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0F64358E" w14:textId="49E065A3" w:rsidR="00D63E20" w:rsidRDefault="007369C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0A801DF" wp14:editId="1ED70E70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de_of_Conduct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3339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1C24D2BF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4BB5B656" w14:textId="6A016825" w:rsidR="00D63E20" w:rsidRDefault="00495EFB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305440F" wp14:editId="1D9E9BA6">
            <wp:extent cx="1610360" cy="161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les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EFFD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2BA38238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3AC778DC" w14:textId="0EC73439" w:rsidR="00D63E20" w:rsidRDefault="00495EFB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B2B233C" wp14:editId="4FA3015B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vice1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5AD3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76CB01A7" w14:textId="405D1100" w:rsidR="00D63E20" w:rsidRDefault="00495EFB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D61F130" wp14:editId="6F0455AA">
            <wp:extent cx="1537335" cy="1537335"/>
            <wp:effectExtent l="0" t="0" r="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gnored-By-Carer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5BED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17F54484" w14:textId="5D695050" w:rsidR="002F7230" w:rsidRPr="0039164F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2F7230" w:rsidRPr="0039164F">
        <w:rPr>
          <w:rFonts w:cs="Arial"/>
          <w:sz w:val="28"/>
          <w:szCs w:val="28"/>
        </w:rPr>
        <w:t xml:space="preserve"> is about our </w:t>
      </w:r>
      <w:r w:rsidR="002F7230" w:rsidRPr="00D63E20">
        <w:rPr>
          <w:rFonts w:cs="Arial"/>
          <w:b/>
          <w:sz w:val="28"/>
          <w:szCs w:val="28"/>
        </w:rPr>
        <w:t>code of conduct.</w:t>
      </w:r>
    </w:p>
    <w:p w14:paraId="37523AAB" w14:textId="77777777" w:rsidR="002F7230" w:rsidRPr="0039164F" w:rsidRDefault="002F7230" w:rsidP="002F7230">
      <w:pPr>
        <w:spacing w:line="360" w:lineRule="auto"/>
        <w:rPr>
          <w:rFonts w:cs="Arial"/>
          <w:sz w:val="28"/>
          <w:szCs w:val="28"/>
        </w:rPr>
      </w:pPr>
    </w:p>
    <w:p w14:paraId="68A18D3B" w14:textId="77777777" w:rsidR="002F7230" w:rsidRPr="0039164F" w:rsidRDefault="002F7230" w:rsidP="002F7230">
      <w:pPr>
        <w:spacing w:line="360" w:lineRule="auto"/>
        <w:rPr>
          <w:rFonts w:cs="Arial"/>
          <w:sz w:val="28"/>
          <w:szCs w:val="28"/>
        </w:rPr>
      </w:pPr>
      <w:r w:rsidRPr="0039164F">
        <w:rPr>
          <w:rFonts w:cs="Arial"/>
          <w:sz w:val="28"/>
          <w:szCs w:val="28"/>
        </w:rPr>
        <w:t xml:space="preserve">The </w:t>
      </w:r>
      <w:r w:rsidRPr="00D63E20">
        <w:rPr>
          <w:rFonts w:cs="Arial"/>
          <w:sz w:val="28"/>
          <w:szCs w:val="28"/>
        </w:rPr>
        <w:t>code of conduct</w:t>
      </w:r>
      <w:r w:rsidRPr="0039164F">
        <w:rPr>
          <w:rFonts w:cs="Arial"/>
          <w:sz w:val="28"/>
          <w:szCs w:val="28"/>
        </w:rPr>
        <w:t xml:space="preserve"> is the set of rules that tell our staff how they must act and behave at work.</w:t>
      </w:r>
    </w:p>
    <w:p w14:paraId="18B40BD8" w14:textId="77777777" w:rsidR="002F7230" w:rsidRDefault="002F7230" w:rsidP="002F7230">
      <w:pPr>
        <w:spacing w:line="360" w:lineRule="auto"/>
        <w:rPr>
          <w:rFonts w:cs="Arial"/>
          <w:sz w:val="28"/>
          <w:szCs w:val="28"/>
        </w:rPr>
      </w:pPr>
    </w:p>
    <w:p w14:paraId="32807ADA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5F5D9D0" w14:textId="77777777" w:rsidR="002F7230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The code of conduct tell</w:t>
      </w:r>
      <w:r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s </w:t>
      </w: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our staff what is ok and what is not ok.</w:t>
      </w:r>
    </w:p>
    <w:p w14:paraId="05D7E29C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BF44A6C" w14:textId="77777777" w:rsidR="00495EFB" w:rsidRPr="0039164F" w:rsidRDefault="00495EFB" w:rsidP="00495EFB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The code of conduct helps us provide good services that keep everyone safe.</w:t>
      </w:r>
    </w:p>
    <w:p w14:paraId="006AA805" w14:textId="77777777" w:rsidR="001215C0" w:rsidRPr="0039164F" w:rsidRDefault="001215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43B1A128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08055E6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Our code says </w:t>
      </w:r>
    </w:p>
    <w:p w14:paraId="266C0E48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do their job well</w:t>
      </w:r>
    </w:p>
    <w:p w14:paraId="1A6C9CB3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staff must be fair and respect you </w:t>
      </w:r>
    </w:p>
    <w:p w14:paraId="53C44FE0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staff are not allowed to hurt you or make you feel bad </w:t>
      </w:r>
    </w:p>
    <w:p w14:paraId="2D391DD7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follow your plan</w:t>
      </w:r>
    </w:p>
    <w:p w14:paraId="033A964E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only do jobs they know how to do</w:t>
      </w:r>
    </w:p>
    <w:p w14:paraId="79A4CF9A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tell the truth and follow the law</w:t>
      </w:r>
    </w:p>
    <w:p w14:paraId="42BD39AA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not take your money or things for themselves</w:t>
      </w:r>
    </w:p>
    <w:p w14:paraId="7059FCC1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3FBAC191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7AA0BB54" w14:textId="406A5171" w:rsidR="00495EFB" w:rsidRDefault="004056D4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noProof/>
          <w:color w:val="auto"/>
          <w:spacing w:val="-2"/>
          <w:sz w:val="28"/>
          <w:szCs w:val="28"/>
          <w:lang w:val="en-AU" w:eastAsia="en-AU"/>
        </w:rPr>
        <w:lastRenderedPageBreak/>
        <w:drawing>
          <wp:inline distT="0" distB="0" distL="0" distR="0" wp14:anchorId="49C32628" wp14:editId="2F699E79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ductio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1F1D" w14:textId="77777777" w:rsidR="003F70BF" w:rsidRDefault="003F70BF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6DAC30F9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E12851D" w14:textId="432A9DF0" w:rsidR="003F70BF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noProof/>
          <w:color w:val="auto"/>
          <w:spacing w:val="-2"/>
          <w:sz w:val="28"/>
          <w:szCs w:val="28"/>
          <w:lang w:val="en-AU" w:eastAsia="en-AU"/>
        </w:rPr>
        <w:drawing>
          <wp:inline distT="0" distB="0" distL="0" distR="0" wp14:anchorId="54F9E4BE" wp14:editId="10C9C2BC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ager-Irene-2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29144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75DBBD9C" w14:textId="78375FDB" w:rsidR="00495EFB" w:rsidRDefault="003F70BF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noProof/>
          <w:color w:val="auto"/>
          <w:spacing w:val="-2"/>
          <w:sz w:val="28"/>
          <w:szCs w:val="28"/>
          <w:lang w:val="en-AU" w:eastAsia="en-AU"/>
        </w:rPr>
        <w:drawing>
          <wp:inline distT="0" distB="0" distL="0" distR="0" wp14:anchorId="7F654459" wp14:editId="2CD50EA5">
            <wp:extent cx="1759585" cy="1759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E-woman-with-purse-walking-awa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0DB3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2548419A" w14:textId="7C1EFE22" w:rsidR="00495EFB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noProof/>
          <w:color w:val="auto"/>
          <w:spacing w:val="-2"/>
          <w:sz w:val="28"/>
          <w:szCs w:val="28"/>
          <w:lang w:val="en-AU" w:eastAsia="en-AU"/>
        </w:rPr>
        <w:drawing>
          <wp:inline distT="0" distB="0" distL="0" distR="0" wp14:anchorId="4C0858DC" wp14:editId="0586C288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eal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E747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338369E0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7A86E8E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We teach all our staff about the code of conduct. If we do not teach staff properly, we can get in trouble.</w:t>
      </w:r>
    </w:p>
    <w:p w14:paraId="33A5F64F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DD38A29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5768162B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7A5C8831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4AE1AE8B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0E6FB70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If staff do not stick to the code of conduct they can be told off, or moved to a different job.</w:t>
      </w:r>
    </w:p>
    <w:p w14:paraId="384896C9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49F910F" w14:textId="77777777" w:rsidR="00F5780A" w:rsidRDefault="00F5780A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788C9A01" w14:textId="77777777" w:rsidR="00F5780A" w:rsidRDefault="00F5780A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44FD02FC" w14:textId="77777777" w:rsidR="00F5780A" w:rsidRDefault="00F5780A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1DFC2E9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0452144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53CD5F1B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sz w:val="28"/>
          <w:szCs w:val="28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If staff break the rules, staff might have to stop their job.</w:t>
      </w:r>
    </w:p>
    <w:p w14:paraId="08C67C0F" w14:textId="77777777" w:rsidR="002F7230" w:rsidRDefault="002F7230" w:rsidP="002F7230"/>
    <w:p w14:paraId="483B61EF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2928E0B3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2040EDEC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0BC05E9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You can complain if we do not follow the rules or staff do not follow the rules. </w:t>
      </w:r>
    </w:p>
    <w:p w14:paraId="53819828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2DB711F2" w14:textId="49D08E3D" w:rsidR="008771C0" w:rsidRDefault="007D124F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color w:val="auto"/>
          <w:spacing w:val="-2"/>
          <w:sz w:val="28"/>
          <w:szCs w:val="28"/>
          <w:lang w:val="en-US"/>
        </w:rPr>
        <w:t>Please c</w:t>
      </w:r>
      <w:r w:rsidR="008771C0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ontact </w:t>
      </w:r>
      <w:r w:rsidR="0022442C" w:rsidRPr="0022442C">
        <w:rPr>
          <w:rFonts w:ascii="Arial" w:hAnsi="Arial" w:cs="Arial"/>
          <w:b/>
          <w:color w:val="0070C0"/>
          <w:spacing w:val="-2"/>
          <w:sz w:val="28"/>
          <w:szCs w:val="28"/>
          <w:lang w:val="en-US"/>
        </w:rPr>
        <w:t xml:space="preserve">[insert name, </w:t>
      </w:r>
      <w:r w:rsidR="008771C0" w:rsidRPr="0022442C">
        <w:rPr>
          <w:rFonts w:ascii="Arial" w:hAnsi="Arial" w:cs="Arial"/>
          <w:b/>
          <w:color w:val="0070C0"/>
          <w:spacing w:val="-2"/>
          <w:sz w:val="28"/>
          <w:szCs w:val="28"/>
          <w:lang w:val="en-US"/>
        </w:rPr>
        <w:t>position</w:t>
      </w:r>
      <w:r w:rsidR="0022442C" w:rsidRPr="0022442C">
        <w:rPr>
          <w:rFonts w:ascii="Arial" w:hAnsi="Arial" w:cs="Arial"/>
          <w:b/>
          <w:color w:val="0070C0"/>
          <w:spacing w:val="-2"/>
          <w:sz w:val="28"/>
          <w:szCs w:val="28"/>
          <w:lang w:val="en-US"/>
        </w:rPr>
        <w:t xml:space="preserve"> and contact details]</w:t>
      </w:r>
      <w:r w:rsidR="008771C0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 if you want to make a complaint</w:t>
      </w:r>
      <w:r w:rsidR="00585F91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 about a staff person</w:t>
      </w:r>
      <w:r w:rsidR="008771C0">
        <w:rPr>
          <w:rFonts w:ascii="Arial" w:hAnsi="Arial" w:cs="Arial"/>
          <w:color w:val="auto"/>
          <w:spacing w:val="-2"/>
          <w:sz w:val="28"/>
          <w:szCs w:val="28"/>
          <w:lang w:val="en-US"/>
        </w:rPr>
        <w:t>.</w:t>
      </w:r>
    </w:p>
    <w:p w14:paraId="4EF1F651" w14:textId="77777777" w:rsidR="008771C0" w:rsidRPr="0039164F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sectPr w:rsidR="008771C0" w:rsidRPr="0039164F" w:rsidSect="00D63E20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62193" w14:textId="77777777" w:rsidR="009F5FE6" w:rsidRDefault="009F5FE6" w:rsidP="007D124F">
      <w:r>
        <w:separator/>
      </w:r>
    </w:p>
  </w:endnote>
  <w:endnote w:type="continuationSeparator" w:id="0">
    <w:p w14:paraId="44659598" w14:textId="77777777" w:rsidR="009F5FE6" w:rsidRDefault="009F5FE6" w:rsidP="007D1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78E86" w14:textId="77777777" w:rsidR="007D124F" w:rsidRDefault="007D124F" w:rsidP="00426B2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959950" w14:textId="77777777" w:rsidR="007D124F" w:rsidRDefault="007D124F" w:rsidP="007D124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740474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91B699E" w14:textId="7E91D03B" w:rsidR="0022442C" w:rsidRDefault="0022442C">
            <w:pPr>
              <w:pStyle w:val="Footer"/>
              <w:jc w:val="center"/>
            </w:pPr>
            <w:r w:rsidRPr="0022442C">
              <w:t xml:space="preserve">Page </w:t>
            </w:r>
            <w:r w:rsidRPr="0022442C">
              <w:rPr>
                <w:bCs/>
                <w:szCs w:val="24"/>
              </w:rPr>
              <w:fldChar w:fldCharType="begin"/>
            </w:r>
            <w:r w:rsidRPr="0022442C">
              <w:rPr>
                <w:bCs/>
              </w:rPr>
              <w:instrText xml:space="preserve"> PAGE </w:instrText>
            </w:r>
            <w:r w:rsidRPr="0022442C">
              <w:rPr>
                <w:bCs/>
                <w:szCs w:val="24"/>
              </w:rPr>
              <w:fldChar w:fldCharType="separate"/>
            </w:r>
            <w:r w:rsidR="00140303">
              <w:rPr>
                <w:bCs/>
                <w:noProof/>
              </w:rPr>
              <w:t>1</w:t>
            </w:r>
            <w:r w:rsidRPr="0022442C">
              <w:rPr>
                <w:bCs/>
                <w:szCs w:val="24"/>
              </w:rPr>
              <w:fldChar w:fldCharType="end"/>
            </w:r>
            <w:r w:rsidRPr="0022442C">
              <w:t xml:space="preserve"> of </w:t>
            </w:r>
            <w:r w:rsidRPr="0022442C">
              <w:rPr>
                <w:bCs/>
                <w:szCs w:val="24"/>
              </w:rPr>
              <w:fldChar w:fldCharType="begin"/>
            </w:r>
            <w:r w:rsidRPr="0022442C">
              <w:rPr>
                <w:bCs/>
              </w:rPr>
              <w:instrText xml:space="preserve"> NUMPAGES  </w:instrText>
            </w:r>
            <w:r w:rsidRPr="0022442C">
              <w:rPr>
                <w:bCs/>
                <w:szCs w:val="24"/>
              </w:rPr>
              <w:fldChar w:fldCharType="separate"/>
            </w:r>
            <w:r w:rsidR="00140303">
              <w:rPr>
                <w:bCs/>
                <w:noProof/>
              </w:rPr>
              <w:t>3</w:t>
            </w:r>
            <w:r w:rsidRPr="0022442C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5EDDE9BB" w14:textId="77777777" w:rsidR="007D124F" w:rsidRDefault="007D124F" w:rsidP="007D124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CDC00" w14:textId="77777777" w:rsidR="009F5FE6" w:rsidRDefault="009F5FE6" w:rsidP="007D124F">
      <w:r>
        <w:separator/>
      </w:r>
    </w:p>
  </w:footnote>
  <w:footnote w:type="continuationSeparator" w:id="0">
    <w:p w14:paraId="0B640FEB" w14:textId="77777777" w:rsidR="009F5FE6" w:rsidRDefault="009F5FE6" w:rsidP="007D1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52399"/>
    <w:multiLevelType w:val="hybridMultilevel"/>
    <w:tmpl w:val="8C342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30"/>
    <w:rsid w:val="00076888"/>
    <w:rsid w:val="001215C0"/>
    <w:rsid w:val="00140303"/>
    <w:rsid w:val="0022442C"/>
    <w:rsid w:val="002734C1"/>
    <w:rsid w:val="002F7230"/>
    <w:rsid w:val="003C0A76"/>
    <w:rsid w:val="003F70BF"/>
    <w:rsid w:val="004056D4"/>
    <w:rsid w:val="00462831"/>
    <w:rsid w:val="00495EFB"/>
    <w:rsid w:val="00585F91"/>
    <w:rsid w:val="00594E15"/>
    <w:rsid w:val="006B402F"/>
    <w:rsid w:val="007369C0"/>
    <w:rsid w:val="00776EE7"/>
    <w:rsid w:val="007D124F"/>
    <w:rsid w:val="008771C0"/>
    <w:rsid w:val="00957BEA"/>
    <w:rsid w:val="009F5FE6"/>
    <w:rsid w:val="00A92B48"/>
    <w:rsid w:val="00AF2526"/>
    <w:rsid w:val="00B9701C"/>
    <w:rsid w:val="00C96E5D"/>
    <w:rsid w:val="00CD4AEF"/>
    <w:rsid w:val="00D060B4"/>
    <w:rsid w:val="00D63E20"/>
    <w:rsid w:val="00F5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EF5DB"/>
  <w15:docId w15:val="{78A9D732-D0E1-4B17-9D99-3BD45C14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230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7230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F7230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customStyle="1" w:styleId="BasicParagraph">
    <w:name w:val="[Basic Paragraph]"/>
    <w:basedOn w:val="Normal"/>
    <w:uiPriority w:val="99"/>
    <w:rsid w:val="002F7230"/>
    <w:pPr>
      <w:widowControl w:val="0"/>
      <w:autoSpaceDE w:val="0"/>
      <w:autoSpaceDN w:val="0"/>
      <w:adjustRightInd w:val="0"/>
      <w:spacing w:before="160" w:after="160" w:line="288" w:lineRule="auto"/>
    </w:pPr>
    <w:rPr>
      <w:rFonts w:ascii="MinionPro-Regular" w:eastAsia="MS Mincho" w:hAnsi="MinionPro-Regular" w:cs="MinionPro-Regular"/>
      <w:color w:val="000000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F72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723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7230"/>
    <w:rPr>
      <w:rFonts w:ascii="Arial" w:eastAsiaTheme="minorEastAsia" w:hAnsi="Arial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23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230"/>
    <w:rPr>
      <w:rFonts w:ascii="Times New Roman" w:eastAsiaTheme="minorEastAsia" w:hAnsi="Times New Roman" w:cs="Times New Roman"/>
      <w:sz w:val="18"/>
      <w:szCs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7D12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24F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7D124F"/>
  </w:style>
  <w:style w:type="paragraph" w:styleId="Header">
    <w:name w:val="header"/>
    <w:basedOn w:val="Normal"/>
    <w:link w:val="HeaderChar"/>
    <w:uiPriority w:val="99"/>
    <w:unhideWhenUsed/>
    <w:rsid w:val="002244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42C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46A9B41C.dotm</Template>
  <TotalTime>5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Carmen Pratts-Hincks</cp:lastModifiedBy>
  <cp:revision>5</cp:revision>
  <cp:lastPrinted>2017-06-16T08:22:00Z</cp:lastPrinted>
  <dcterms:created xsi:type="dcterms:W3CDTF">2017-07-05T07:30:00Z</dcterms:created>
  <dcterms:modified xsi:type="dcterms:W3CDTF">2017-10-12T01:53:00Z</dcterms:modified>
</cp:coreProperties>
</file>