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307C8" w14:textId="4E25BA46" w:rsidR="002838B8" w:rsidRDefault="009B1D6D" w:rsidP="00225365">
      <w:pPr>
        <w:pStyle w:val="Heading2"/>
      </w:pPr>
      <w:bookmarkStart w:id="0" w:name="_Toc482707803"/>
      <w:r>
        <w:t>Standard 4</w:t>
      </w:r>
      <w:r w:rsidR="002838B8">
        <w:t xml:space="preserve"> (Easy Read)</w:t>
      </w:r>
      <w:r>
        <w:t xml:space="preserve"> template</w:t>
      </w:r>
    </w:p>
    <w:p w14:paraId="38CA4FB5" w14:textId="59ED4EAA" w:rsidR="002838B8" w:rsidRPr="002838B8" w:rsidRDefault="002838B8" w:rsidP="002838B8"/>
    <w:p w14:paraId="1E94E116" w14:textId="0330BB4B" w:rsidR="00225365" w:rsidRDefault="00C26CDC" w:rsidP="00225365">
      <w:pPr>
        <w:pStyle w:val="Heading2"/>
      </w:pPr>
      <w:r w:rsidRPr="002838B8">
        <w:rPr>
          <w:noProof/>
          <w:color w:val="0070C0"/>
        </w:rPr>
        <w:drawing>
          <wp:anchor distT="0" distB="0" distL="114300" distR="114300" simplePos="0" relativeHeight="251557888" behindDoc="1" locked="0" layoutInCell="1" allowOverlap="1" wp14:anchorId="2F8083AA" wp14:editId="7B3BD924">
            <wp:simplePos x="0" y="0"/>
            <wp:positionH relativeFrom="column">
              <wp:posOffset>4497705</wp:posOffset>
            </wp:positionH>
            <wp:positionV relativeFrom="page">
              <wp:posOffset>312420</wp:posOffset>
            </wp:positionV>
            <wp:extent cx="1268095" cy="445135"/>
            <wp:effectExtent l="0" t="0" r="8255" b="0"/>
            <wp:wrapTight wrapText="bothSides">
              <wp:wrapPolygon edited="0">
                <wp:start x="0" y="0"/>
                <wp:lineTo x="0" y="20337"/>
                <wp:lineTo x="21416" y="20337"/>
                <wp:lineTo x="214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283C" w:rsidRPr="002838B8">
        <w:rPr>
          <w:color w:val="0070C0"/>
        </w:rPr>
        <w:t xml:space="preserve">About Complaints </w:t>
      </w:r>
      <w:bookmarkEnd w:id="0"/>
      <w:r w:rsidR="00225365">
        <w:t xml:space="preserve"> </w:t>
      </w:r>
    </w:p>
    <w:p w14:paraId="76203209" w14:textId="77777777" w:rsidR="00C2283C" w:rsidRDefault="00C2283C" w:rsidP="00C2283C"/>
    <w:p w14:paraId="4E249666" w14:textId="77777777" w:rsidR="00063440" w:rsidRDefault="00063440" w:rsidP="00C2283C"/>
    <w:tbl>
      <w:tblPr>
        <w:tblStyle w:val="TableGrid"/>
        <w:tblW w:w="1105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804"/>
      </w:tblGrid>
      <w:tr w:rsidR="00063440" w14:paraId="79B1E5BC" w14:textId="77777777" w:rsidTr="0041393A">
        <w:trPr>
          <w:trHeight w:val="3188"/>
        </w:trPr>
        <w:tc>
          <w:tcPr>
            <w:tcW w:w="4253" w:type="dxa"/>
          </w:tcPr>
          <w:p w14:paraId="63858E00" w14:textId="77777777" w:rsidR="00063440" w:rsidRDefault="00063440" w:rsidP="00063440">
            <w:pPr>
              <w:jc w:val="center"/>
            </w:pPr>
          </w:p>
          <w:p w14:paraId="15A5899E" w14:textId="61B0D3D3" w:rsidR="00063440" w:rsidRDefault="00063440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B30CC" wp14:editId="434BF892">
                  <wp:extent cx="1764030" cy="1764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sy-Read-Logo_9bc0fe2d-c766-4778-887f-40c86d4734f3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8BD70" w14:textId="77777777" w:rsidR="00063440" w:rsidRDefault="00063440" w:rsidP="00063440">
            <w:pPr>
              <w:jc w:val="center"/>
            </w:pPr>
          </w:p>
          <w:p w14:paraId="0422FA0B" w14:textId="77777777" w:rsidR="00063440" w:rsidRDefault="00063440" w:rsidP="00063440">
            <w:pPr>
              <w:jc w:val="center"/>
            </w:pPr>
          </w:p>
          <w:p w14:paraId="4CDF38E2" w14:textId="77777777" w:rsidR="00063440" w:rsidRDefault="00063440" w:rsidP="00063440">
            <w:pPr>
              <w:jc w:val="center"/>
            </w:pPr>
          </w:p>
          <w:p w14:paraId="2A961B7B" w14:textId="77777777" w:rsidR="00063440" w:rsidRDefault="00063440" w:rsidP="00063440">
            <w:pPr>
              <w:jc w:val="center"/>
            </w:pPr>
          </w:p>
          <w:p w14:paraId="5233FD47" w14:textId="77777777" w:rsidR="00063440" w:rsidRDefault="00063440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2561A" wp14:editId="0F3E1D5D">
                  <wp:extent cx="1762125" cy="1762125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4339C1" w14:textId="77777777" w:rsidR="00EB31D5" w:rsidRDefault="00EB31D5" w:rsidP="00063440">
            <w:pPr>
              <w:jc w:val="center"/>
            </w:pPr>
          </w:p>
          <w:p w14:paraId="580B8238" w14:textId="77777777" w:rsidR="00EB31D5" w:rsidRDefault="00EB31D5" w:rsidP="00063440">
            <w:pPr>
              <w:jc w:val="center"/>
            </w:pPr>
          </w:p>
          <w:p w14:paraId="1BBC521A" w14:textId="77777777" w:rsidR="00EB31D5" w:rsidRDefault="00EB31D5" w:rsidP="00063440">
            <w:pPr>
              <w:jc w:val="center"/>
            </w:pPr>
          </w:p>
          <w:p w14:paraId="22A677FA" w14:textId="77777777" w:rsidR="00EB31D5" w:rsidRDefault="00EB31D5" w:rsidP="00063440">
            <w:pPr>
              <w:jc w:val="center"/>
            </w:pPr>
          </w:p>
          <w:p w14:paraId="7A44945B" w14:textId="77777777" w:rsidR="00EB31D5" w:rsidRDefault="00EB31D5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EB7EE" wp14:editId="0CFDD72A">
                  <wp:extent cx="1762125" cy="1762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0DDC1" w14:textId="77777777" w:rsidR="00FD1604" w:rsidRDefault="00FD1604" w:rsidP="00063440">
            <w:pPr>
              <w:jc w:val="center"/>
            </w:pPr>
          </w:p>
          <w:p w14:paraId="70B81D56" w14:textId="77777777" w:rsidR="00FD1604" w:rsidRDefault="00FD1604" w:rsidP="00063440">
            <w:pPr>
              <w:jc w:val="center"/>
            </w:pPr>
          </w:p>
          <w:p w14:paraId="624A5F7B" w14:textId="77777777" w:rsidR="00FD1604" w:rsidRDefault="00FD1604" w:rsidP="00063440">
            <w:pPr>
              <w:jc w:val="center"/>
            </w:pPr>
          </w:p>
          <w:p w14:paraId="5A3DD99C" w14:textId="77777777" w:rsidR="00FD1604" w:rsidRDefault="00FD1604" w:rsidP="00063440">
            <w:pPr>
              <w:jc w:val="center"/>
            </w:pPr>
          </w:p>
          <w:p w14:paraId="6F00D559" w14:textId="77777777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E6E7B" wp14:editId="6A699BB4">
                  <wp:extent cx="1767840" cy="176212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05972B" w14:textId="77777777" w:rsidR="00FD1604" w:rsidRDefault="00FD1604" w:rsidP="00063440">
            <w:pPr>
              <w:jc w:val="center"/>
            </w:pPr>
          </w:p>
          <w:p w14:paraId="07850C64" w14:textId="77777777" w:rsidR="00FD1604" w:rsidRDefault="00FD1604" w:rsidP="00063440">
            <w:pPr>
              <w:jc w:val="center"/>
            </w:pPr>
          </w:p>
          <w:p w14:paraId="6BB5323A" w14:textId="77777777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8D741" wp14:editId="544EB461">
                  <wp:extent cx="1762125" cy="17621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54C3D3" w14:textId="77777777" w:rsidR="00FD1604" w:rsidRDefault="00FD1604" w:rsidP="00063440">
            <w:pPr>
              <w:jc w:val="center"/>
            </w:pPr>
          </w:p>
          <w:p w14:paraId="4BE926BB" w14:textId="77777777" w:rsidR="00FD1604" w:rsidRDefault="00FD1604" w:rsidP="00063440">
            <w:pPr>
              <w:jc w:val="center"/>
            </w:pPr>
          </w:p>
          <w:p w14:paraId="4A7FACCC" w14:textId="0F532E76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BF2B5" wp14:editId="1E467069">
                  <wp:extent cx="1762125" cy="1767840"/>
                  <wp:effectExtent l="0" t="0" r="952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D6BD56" w14:textId="77777777" w:rsidR="00872493" w:rsidRDefault="00872493" w:rsidP="00063440">
            <w:pPr>
              <w:jc w:val="center"/>
            </w:pPr>
          </w:p>
          <w:p w14:paraId="70848BAE" w14:textId="77777777" w:rsidR="00872493" w:rsidRDefault="00872493" w:rsidP="00063440">
            <w:pPr>
              <w:jc w:val="center"/>
            </w:pPr>
          </w:p>
          <w:p w14:paraId="27EF8A79" w14:textId="019D3E5F" w:rsidR="00872493" w:rsidRDefault="00872493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7CB90" wp14:editId="1B8CBF8D">
                  <wp:extent cx="1762125" cy="17621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1E1DE0" w14:textId="77777777" w:rsidR="00872493" w:rsidRDefault="00872493" w:rsidP="00063440">
            <w:pPr>
              <w:jc w:val="center"/>
            </w:pPr>
          </w:p>
          <w:p w14:paraId="4C1C59EF" w14:textId="77777777" w:rsidR="00FD1604" w:rsidRDefault="00872493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025AE" wp14:editId="2040DA9C">
                  <wp:extent cx="1823085" cy="182880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04DDE" w14:textId="77777777" w:rsidR="00D611CA" w:rsidRDefault="00D611CA" w:rsidP="00063440">
            <w:pPr>
              <w:jc w:val="center"/>
            </w:pPr>
          </w:p>
          <w:p w14:paraId="5C30B84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FEC40C" wp14:editId="0E0D6AD7">
                  <wp:extent cx="1767840" cy="17621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1B59DB" w14:textId="77777777" w:rsidR="00D611CA" w:rsidRDefault="00D611CA" w:rsidP="00063440">
            <w:pPr>
              <w:jc w:val="center"/>
            </w:pPr>
          </w:p>
          <w:p w14:paraId="00102718" w14:textId="77777777" w:rsidR="00D611CA" w:rsidRDefault="00D611CA" w:rsidP="00063440">
            <w:pPr>
              <w:jc w:val="center"/>
            </w:pPr>
          </w:p>
          <w:p w14:paraId="38531860" w14:textId="77777777" w:rsidR="00D611CA" w:rsidRDefault="00D611CA" w:rsidP="00063440">
            <w:pPr>
              <w:jc w:val="center"/>
            </w:pPr>
          </w:p>
          <w:p w14:paraId="29B7A19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83AEB0" wp14:editId="59BB2C2E">
                  <wp:extent cx="1767840" cy="176212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BFD50A" w14:textId="77777777" w:rsidR="00D611CA" w:rsidRDefault="00D611CA" w:rsidP="00063440">
            <w:pPr>
              <w:jc w:val="center"/>
            </w:pPr>
          </w:p>
          <w:p w14:paraId="4A0F2C45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ED2AB" wp14:editId="0EA70413">
                  <wp:extent cx="1762125" cy="176212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223227" w14:textId="77777777" w:rsidR="00D611CA" w:rsidRDefault="00D611CA" w:rsidP="00063440">
            <w:pPr>
              <w:jc w:val="center"/>
            </w:pPr>
          </w:p>
          <w:p w14:paraId="11EAC8E7" w14:textId="77777777" w:rsidR="00D611CA" w:rsidRDefault="00D611CA" w:rsidP="00063440">
            <w:pPr>
              <w:jc w:val="center"/>
            </w:pPr>
          </w:p>
          <w:p w14:paraId="772A0B60" w14:textId="77777777" w:rsidR="00D611CA" w:rsidRDefault="00D611CA" w:rsidP="00063440">
            <w:pPr>
              <w:jc w:val="center"/>
            </w:pPr>
          </w:p>
          <w:p w14:paraId="23034A54" w14:textId="77777777" w:rsidR="00D611CA" w:rsidRDefault="00D611CA" w:rsidP="00063440">
            <w:pPr>
              <w:jc w:val="center"/>
            </w:pPr>
          </w:p>
          <w:p w14:paraId="38D2AE7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5F2FA" wp14:editId="5031C917">
                  <wp:extent cx="1762125" cy="17621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5E934A" w14:textId="77777777" w:rsidR="00D611CA" w:rsidRDefault="00D611CA" w:rsidP="00063440">
            <w:pPr>
              <w:jc w:val="center"/>
            </w:pPr>
          </w:p>
          <w:p w14:paraId="54A4CA57" w14:textId="77777777" w:rsidR="00D611CA" w:rsidRDefault="00D611CA" w:rsidP="00063440">
            <w:pPr>
              <w:jc w:val="center"/>
            </w:pPr>
          </w:p>
          <w:p w14:paraId="50F35A80" w14:textId="77777777" w:rsidR="00D611CA" w:rsidRDefault="00D611CA" w:rsidP="00063440">
            <w:pPr>
              <w:jc w:val="center"/>
            </w:pPr>
          </w:p>
          <w:p w14:paraId="22E3B3BF" w14:textId="77777777" w:rsidR="00D611CA" w:rsidRDefault="00D611CA" w:rsidP="00063440">
            <w:pPr>
              <w:jc w:val="center"/>
            </w:pPr>
          </w:p>
          <w:p w14:paraId="147378A9" w14:textId="77777777" w:rsidR="00D611CA" w:rsidRDefault="00D611CA" w:rsidP="00063440">
            <w:pPr>
              <w:jc w:val="center"/>
            </w:pPr>
          </w:p>
          <w:p w14:paraId="2CE8AFCE" w14:textId="15ED8A91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0492A" wp14:editId="6BF0F4D5">
                  <wp:extent cx="1767840" cy="176212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FD78E3" w14:textId="77777777" w:rsidR="00D611CA" w:rsidRDefault="00D611CA" w:rsidP="00063440">
            <w:pPr>
              <w:jc w:val="center"/>
            </w:pPr>
          </w:p>
          <w:p w14:paraId="27503156" w14:textId="277B7A7E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048DC" wp14:editId="6B5B4539">
                  <wp:extent cx="1762125" cy="1762125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7CD1C6" w14:textId="77777777" w:rsidR="00D611CA" w:rsidRDefault="00D611CA" w:rsidP="00063440">
            <w:pPr>
              <w:jc w:val="center"/>
            </w:pPr>
          </w:p>
          <w:p w14:paraId="20883CAC" w14:textId="77777777" w:rsidR="00D611CA" w:rsidRDefault="00D611CA" w:rsidP="00063440">
            <w:pPr>
              <w:jc w:val="center"/>
            </w:pPr>
          </w:p>
          <w:p w14:paraId="258C5E9D" w14:textId="77777777" w:rsidR="00D611CA" w:rsidRDefault="00D611CA" w:rsidP="00063440">
            <w:pPr>
              <w:jc w:val="center"/>
            </w:pPr>
          </w:p>
          <w:p w14:paraId="1516757E" w14:textId="77777777" w:rsidR="00D611CA" w:rsidRDefault="00D611CA" w:rsidP="00063440">
            <w:pPr>
              <w:jc w:val="center"/>
            </w:pPr>
          </w:p>
          <w:p w14:paraId="19A62F0E" w14:textId="77777777" w:rsidR="00D611CA" w:rsidRDefault="00D611CA" w:rsidP="00063440">
            <w:pPr>
              <w:jc w:val="center"/>
            </w:pPr>
          </w:p>
          <w:p w14:paraId="1767DC1E" w14:textId="77777777" w:rsidR="00D611CA" w:rsidRDefault="00D611CA" w:rsidP="00063440">
            <w:pPr>
              <w:jc w:val="center"/>
            </w:pPr>
          </w:p>
          <w:p w14:paraId="06742EF0" w14:textId="77777777" w:rsidR="00D611CA" w:rsidRDefault="00D611CA" w:rsidP="00063440">
            <w:pPr>
              <w:jc w:val="center"/>
            </w:pPr>
          </w:p>
          <w:p w14:paraId="32395DF8" w14:textId="77777777" w:rsidR="00D611CA" w:rsidRDefault="00D611CA" w:rsidP="00063440">
            <w:pPr>
              <w:jc w:val="center"/>
            </w:pPr>
          </w:p>
          <w:p w14:paraId="6F36B0A1" w14:textId="20FC4908" w:rsidR="00D611CA" w:rsidRDefault="00D611CA" w:rsidP="00063440">
            <w:pPr>
              <w:jc w:val="center"/>
            </w:pPr>
          </w:p>
        </w:tc>
        <w:tc>
          <w:tcPr>
            <w:tcW w:w="6804" w:type="dxa"/>
          </w:tcPr>
          <w:p w14:paraId="36AAB127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AA3040B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information is written in an easy to read way.</w:t>
            </w:r>
          </w:p>
          <w:p w14:paraId="0EAE1F5E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use pictures to explain some ideas.</w:t>
            </w:r>
          </w:p>
          <w:p w14:paraId="48F61FCE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</w:p>
          <w:p w14:paraId="252F06B1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</w:p>
          <w:p w14:paraId="43B182D8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D5AEE5F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5205BC9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for help to read this information.</w:t>
            </w:r>
          </w:p>
          <w:p w14:paraId="356E0D2E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 family member, friend or support person may be able to help you.</w:t>
            </w:r>
          </w:p>
          <w:p w14:paraId="1D8E5153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Let us know if you would like us to help you.</w:t>
            </w:r>
          </w:p>
          <w:p w14:paraId="77D2A2D5" w14:textId="77777777" w:rsidR="005B60A3" w:rsidRDefault="005B60A3" w:rsidP="00063440">
            <w:pPr>
              <w:rPr>
                <w:rFonts w:cs="Arial"/>
                <w:sz w:val="28"/>
                <w:szCs w:val="28"/>
              </w:rPr>
            </w:pPr>
          </w:p>
          <w:p w14:paraId="66BDC2BB" w14:textId="77777777" w:rsidR="005B60A3" w:rsidRDefault="005B60A3" w:rsidP="00063440">
            <w:pPr>
              <w:rPr>
                <w:rFonts w:cs="Arial"/>
                <w:sz w:val="28"/>
                <w:szCs w:val="28"/>
              </w:rPr>
            </w:pPr>
          </w:p>
          <w:p w14:paraId="18EE8BEA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127A498E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10001B2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Easy Read information is a shorter version of another document.</w:t>
            </w:r>
          </w:p>
          <w:p w14:paraId="584DE886" w14:textId="45719660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us for a copy of the longer document.</w:t>
            </w:r>
          </w:p>
          <w:p w14:paraId="3FDE34DF" w14:textId="77777777" w:rsidR="005B60A3" w:rsidRDefault="005B60A3" w:rsidP="00063440"/>
          <w:p w14:paraId="4A9F20D5" w14:textId="77777777" w:rsidR="005B60A3" w:rsidRDefault="005B60A3" w:rsidP="00063440"/>
          <w:p w14:paraId="55BB72B4" w14:textId="77777777" w:rsidR="005B60A3" w:rsidRDefault="005B60A3" w:rsidP="00063440"/>
          <w:p w14:paraId="132C4FBD" w14:textId="77777777" w:rsidR="005B60A3" w:rsidRDefault="005B60A3" w:rsidP="00063440"/>
          <w:p w14:paraId="25FBD22A" w14:textId="77777777" w:rsidR="005B60A3" w:rsidRDefault="005B60A3" w:rsidP="00063440"/>
          <w:p w14:paraId="738289E2" w14:textId="77777777" w:rsidR="00FD1604" w:rsidRDefault="00FD1604" w:rsidP="00FD1604">
            <w:pPr>
              <w:spacing w:after="280" w:line="36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fact sheet is about how to make a complaint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</w:p>
          <w:p w14:paraId="71F0954A" w14:textId="77777777" w:rsidR="00FD1604" w:rsidRDefault="00FD1604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have the right to complain about our service. It is ok to complain.</w:t>
            </w:r>
          </w:p>
          <w:p w14:paraId="359C3131" w14:textId="77777777" w:rsidR="00FD1604" w:rsidRDefault="00FD1604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When things go wrong, we can learn from our mistakes and make service better.</w:t>
            </w:r>
          </w:p>
          <w:p w14:paraId="166A3D5A" w14:textId="77777777" w:rsidR="00872493" w:rsidRDefault="00872493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D4AC726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0BBDCBF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make a complaint in different ways.</w:t>
            </w:r>
          </w:p>
          <w:p w14:paraId="421031D3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tell someone you have a complaint</w:t>
            </w:r>
          </w:p>
          <w:p w14:paraId="02544C77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write a complaint or use a complaint form.</w:t>
            </w:r>
          </w:p>
          <w:p w14:paraId="770623E1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draw a picture of what went wrong</w:t>
            </w:r>
          </w:p>
          <w:p w14:paraId="419B66DA" w14:textId="77777777" w:rsidR="00872493" w:rsidRDefault="00872493" w:rsidP="00872493">
            <w:pPr>
              <w:pStyle w:val="ListParagraph"/>
              <w:spacing w:after="280" w:line="360" w:lineRule="auto"/>
              <w:ind w:left="357"/>
              <w:rPr>
                <w:rFonts w:cs="Arial"/>
                <w:sz w:val="28"/>
                <w:szCs w:val="28"/>
              </w:rPr>
            </w:pPr>
          </w:p>
          <w:p w14:paraId="0C4D253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699A765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FB77D32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23C4D4D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 w:rsidRPr="00872493">
              <w:rPr>
                <w:rFonts w:cs="Arial"/>
                <w:sz w:val="28"/>
                <w:szCs w:val="28"/>
              </w:rPr>
              <w:t>You can use any type of communication that suits you to make a complaint.</w:t>
            </w:r>
          </w:p>
          <w:p w14:paraId="7B0D06E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DCF1434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F610D21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People who support you can help you to complain. This means that your family, friends or other people can complain for you.</w:t>
            </w:r>
          </w:p>
          <w:p w14:paraId="4C46D69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525AC791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keep your complaint private</w:t>
            </w:r>
          </w:p>
          <w:p w14:paraId="7FA6DF4A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Only people who try to fix the problem will be told about your complaint.</w:t>
            </w:r>
          </w:p>
          <w:p w14:paraId="25241EC9" w14:textId="77777777" w:rsidR="00D611CA" w:rsidRPr="00872493" w:rsidRDefault="00D611CA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7960AF03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D27114F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F7A52A1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will not be in trouble for complaining.</w:t>
            </w:r>
          </w:p>
          <w:p w14:paraId="42C0CC0C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not make you feel bad for saying something is wrong with the service you use.</w:t>
            </w:r>
          </w:p>
          <w:p w14:paraId="04C06636" w14:textId="77777777" w:rsidR="00872493" w:rsidRDefault="00872493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8BA5A31" w14:textId="77777777" w:rsidR="005B60A3" w:rsidRDefault="005B60A3" w:rsidP="00063440"/>
          <w:p w14:paraId="3022E7D6" w14:textId="77777777" w:rsidR="005B60A3" w:rsidRDefault="005B60A3" w:rsidP="00063440"/>
          <w:p w14:paraId="4624D502" w14:textId="262FEFEE" w:rsidR="005B60A3" w:rsidRDefault="00D611CA" w:rsidP="00063440">
            <w:r>
              <w:rPr>
                <w:rFonts w:cs="Arial"/>
                <w:sz w:val="28"/>
                <w:szCs w:val="28"/>
              </w:rPr>
              <w:t>We will be honest and fair.</w:t>
            </w:r>
          </w:p>
          <w:p w14:paraId="0E0C8685" w14:textId="77777777" w:rsidR="005B60A3" w:rsidRDefault="005B60A3" w:rsidP="00063440"/>
          <w:p w14:paraId="11915929" w14:textId="77777777" w:rsidR="005B60A3" w:rsidRDefault="005B60A3" w:rsidP="00063440"/>
          <w:p w14:paraId="10164041" w14:textId="77777777" w:rsidR="005B60A3" w:rsidRDefault="005B60A3" w:rsidP="00063440"/>
          <w:p w14:paraId="40ABC698" w14:textId="77777777" w:rsidR="005B60A3" w:rsidRDefault="005B60A3" w:rsidP="00063440"/>
          <w:p w14:paraId="1814494B" w14:textId="77777777" w:rsidR="00D611CA" w:rsidRDefault="00D611CA" w:rsidP="00063440"/>
          <w:p w14:paraId="5D4C6ED4" w14:textId="77777777" w:rsidR="00D611CA" w:rsidRDefault="00D611CA" w:rsidP="00063440"/>
          <w:p w14:paraId="584497C7" w14:textId="77777777" w:rsidR="00D611CA" w:rsidRDefault="00D611CA" w:rsidP="00063440"/>
          <w:p w14:paraId="5A7F822F" w14:textId="77777777" w:rsidR="00D611CA" w:rsidRDefault="00D611CA" w:rsidP="00063440"/>
          <w:p w14:paraId="68B23D8F" w14:textId="77777777" w:rsidR="00D611CA" w:rsidRDefault="00D611CA" w:rsidP="00063440"/>
          <w:p w14:paraId="6D9177A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0A8CD51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6D94902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292F2717" w14:textId="77777777" w:rsidR="005B60A3" w:rsidRDefault="00D611CA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try to fix the problem quickly.</w:t>
            </w:r>
          </w:p>
          <w:p w14:paraId="10FB5BD9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15FF5A0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02E130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29D4592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682AAD6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3DE0AFD1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FC5C7E7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1192E71A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4BB87F6D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7FFD4E2A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33AC8BB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7D79631D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58AE708D" w14:textId="3C1BA31D" w:rsidR="00D611CA" w:rsidRDefault="00D611CA" w:rsidP="00D611CA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tell you what we did to fix your complaint.</w:t>
            </w:r>
          </w:p>
          <w:p w14:paraId="3720AECF" w14:textId="77777777" w:rsidR="00D611CA" w:rsidRDefault="00D611CA" w:rsidP="00D611CA">
            <w:pPr>
              <w:rPr>
                <w:rFonts w:cs="Arial"/>
                <w:sz w:val="28"/>
                <w:szCs w:val="28"/>
              </w:rPr>
            </w:pPr>
          </w:p>
          <w:p w14:paraId="0B4D682E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33A25B9E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76A18AFF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2E5E473B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71DF802B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4B598E08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  <w:r w:rsidRPr="00837267">
              <w:rPr>
                <w:sz w:val="28"/>
                <w:szCs w:val="28"/>
              </w:rPr>
              <w:t>We will work hard to make our service better.</w:t>
            </w:r>
          </w:p>
          <w:p w14:paraId="04A1B8FF" w14:textId="77777777" w:rsidR="00D611CA" w:rsidRDefault="00D611CA" w:rsidP="00D611CA"/>
          <w:p w14:paraId="4B42BC0B" w14:textId="77777777" w:rsidR="00755199" w:rsidRDefault="00755199" w:rsidP="00D611CA"/>
          <w:p w14:paraId="5A34CEAE" w14:textId="77777777" w:rsidR="00755199" w:rsidRDefault="00755199" w:rsidP="00D611CA"/>
          <w:p w14:paraId="36E9DD80" w14:textId="77777777" w:rsidR="00755199" w:rsidRDefault="00755199" w:rsidP="00D611CA"/>
          <w:p w14:paraId="44E34DBE" w14:textId="77777777" w:rsidR="00755199" w:rsidRDefault="00755199" w:rsidP="00D611CA"/>
          <w:p w14:paraId="4C763DD8" w14:textId="77777777" w:rsidR="00755199" w:rsidRDefault="00755199" w:rsidP="00755199">
            <w:pPr>
              <w:spacing w:line="360" w:lineRule="auto"/>
            </w:pPr>
          </w:p>
          <w:p w14:paraId="6F2F5D56" w14:textId="77777777" w:rsidR="00755199" w:rsidRDefault="00755199" w:rsidP="00755199">
            <w:pPr>
              <w:spacing w:line="360" w:lineRule="auto"/>
            </w:pPr>
          </w:p>
          <w:p w14:paraId="1A6BA255" w14:textId="77777777" w:rsidR="00755199" w:rsidRDefault="00755199" w:rsidP="0075519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who to contact if you have a complaint:</w:t>
            </w:r>
            <w:r>
              <w:rPr>
                <w:sz w:val="28"/>
                <w:szCs w:val="28"/>
              </w:rPr>
              <w:br/>
            </w:r>
          </w:p>
          <w:p w14:paraId="2022FF89" w14:textId="5081854D" w:rsidR="00755199" w:rsidRDefault="00755199" w:rsidP="00723E82">
            <w:pPr>
              <w:spacing w:line="360" w:lineRule="auto"/>
            </w:pPr>
            <w:r w:rsidRPr="0050430C">
              <w:rPr>
                <w:b/>
                <w:color w:val="0070C0"/>
                <w:sz w:val="28"/>
                <w:szCs w:val="28"/>
              </w:rPr>
              <w:t>[</w:t>
            </w:r>
            <w:r>
              <w:rPr>
                <w:b/>
                <w:color w:val="0070C0"/>
                <w:sz w:val="28"/>
                <w:szCs w:val="28"/>
              </w:rPr>
              <w:t>i</w:t>
            </w:r>
            <w:r w:rsidRPr="0050430C">
              <w:rPr>
                <w:b/>
                <w:color w:val="0070C0"/>
                <w:sz w:val="28"/>
                <w:szCs w:val="28"/>
              </w:rPr>
              <w:t>nsert name</w:t>
            </w:r>
            <w:r>
              <w:rPr>
                <w:b/>
                <w:color w:val="0070C0"/>
                <w:sz w:val="28"/>
                <w:szCs w:val="28"/>
              </w:rPr>
              <w:t xml:space="preserve">, </w:t>
            </w:r>
            <w:r w:rsidRPr="0050430C">
              <w:rPr>
                <w:b/>
                <w:color w:val="0070C0"/>
                <w:sz w:val="28"/>
                <w:szCs w:val="28"/>
              </w:rPr>
              <w:t>position</w:t>
            </w:r>
            <w:r>
              <w:rPr>
                <w:b/>
                <w:color w:val="0070C0"/>
                <w:sz w:val="28"/>
                <w:szCs w:val="28"/>
              </w:rPr>
              <w:t xml:space="preserve"> and contact details]</w:t>
            </w:r>
          </w:p>
        </w:tc>
      </w:tr>
    </w:tbl>
    <w:p w14:paraId="4B367F89" w14:textId="77777777" w:rsidR="00063440" w:rsidRDefault="00063440" w:rsidP="00C2283C">
      <w:pPr>
        <w:sectPr w:rsidR="00063440">
          <w:footerReference w:type="even" r:id="rId22"/>
          <w:footerReference w:type="default" r:id="rId23"/>
          <w:pgSz w:w="11906" w:h="16838"/>
          <w:pgMar w:top="1418" w:right="1077" w:bottom="1812" w:left="1077" w:header="709" w:footer="544" w:gutter="0"/>
          <w:cols w:space="720"/>
        </w:sectPr>
      </w:pPr>
      <w:bookmarkStart w:id="1" w:name="_GoBack"/>
      <w:bookmarkEnd w:id="1"/>
    </w:p>
    <w:p w14:paraId="5D36522E" w14:textId="76DB3E36" w:rsidR="00C2283C" w:rsidRDefault="00C2283C" w:rsidP="00C2283C"/>
    <w:p w14:paraId="07FBA22E" w14:textId="49C20D6A" w:rsidR="00C2283C" w:rsidRDefault="00C2283C" w:rsidP="00C2283C"/>
    <w:p w14:paraId="5B896EAA" w14:textId="3877519E" w:rsidR="00C2283C" w:rsidRDefault="00C2283C" w:rsidP="00C2283C"/>
    <w:p w14:paraId="42675330" w14:textId="41EFC9A1" w:rsidR="00C2283C" w:rsidRDefault="00C2283C" w:rsidP="00C2283C"/>
    <w:p w14:paraId="10EF33B4" w14:textId="10FA6709" w:rsidR="00C2283C" w:rsidRDefault="00C2283C" w:rsidP="00C2283C"/>
    <w:p w14:paraId="439F3D02" w14:textId="2EA1E1C2" w:rsidR="00C2283C" w:rsidRDefault="00C2283C" w:rsidP="00C2283C"/>
    <w:p w14:paraId="4EF44D8B" w14:textId="07395774" w:rsidR="00C2283C" w:rsidRDefault="00C2283C" w:rsidP="00C2283C"/>
    <w:p w14:paraId="0D4FA2D8" w14:textId="32143563" w:rsidR="00C2283C" w:rsidRDefault="00C2283C" w:rsidP="00C2283C"/>
    <w:p w14:paraId="4326E7AC" w14:textId="5CD93489" w:rsidR="00C2283C" w:rsidRDefault="00C2283C" w:rsidP="00C2283C"/>
    <w:p w14:paraId="46929BF5" w14:textId="46758881" w:rsidR="00C2283C" w:rsidRDefault="00C2283C" w:rsidP="00C2283C"/>
    <w:p w14:paraId="0175E41E" w14:textId="356F907C" w:rsidR="00C2283C" w:rsidRDefault="00C2283C" w:rsidP="00C2283C"/>
    <w:p w14:paraId="22BD0BC5" w14:textId="636BAA12" w:rsidR="00C2283C" w:rsidRDefault="00C2283C" w:rsidP="00C2283C"/>
    <w:p w14:paraId="4979593C" w14:textId="4AC4B99B" w:rsidR="00C2283C" w:rsidRDefault="00C2283C" w:rsidP="00C2283C"/>
    <w:p w14:paraId="4F6141E1" w14:textId="2FC583B7" w:rsidR="00C2283C" w:rsidRDefault="00C2283C" w:rsidP="00C2283C"/>
    <w:p w14:paraId="61292642" w14:textId="5B3E0195" w:rsidR="00C2283C" w:rsidRDefault="00C2283C" w:rsidP="00C2283C"/>
    <w:p w14:paraId="02ADA3CC" w14:textId="08A52825" w:rsidR="00C2283C" w:rsidRDefault="00C2283C" w:rsidP="00C2283C"/>
    <w:p w14:paraId="5A717936" w14:textId="1F3D5A86" w:rsidR="00C2283C" w:rsidRDefault="00C2283C" w:rsidP="00C2283C"/>
    <w:p w14:paraId="49BA2520" w14:textId="60EF5CAD" w:rsidR="0008284D" w:rsidRDefault="0008284D" w:rsidP="00225365">
      <w:pPr>
        <w:spacing w:after="280" w:line="360" w:lineRule="auto"/>
        <w:rPr>
          <w:rFonts w:cs="Arial"/>
          <w:sz w:val="28"/>
          <w:szCs w:val="28"/>
        </w:rPr>
      </w:pPr>
    </w:p>
    <w:p w14:paraId="09A0059A" w14:textId="77777777" w:rsidR="005C1984" w:rsidRDefault="005C1984" w:rsidP="00225365">
      <w:pPr>
        <w:spacing w:after="280" w:line="360" w:lineRule="auto"/>
        <w:rPr>
          <w:rFonts w:cs="Arial"/>
          <w:sz w:val="28"/>
          <w:szCs w:val="28"/>
        </w:rPr>
      </w:pPr>
    </w:p>
    <w:p w14:paraId="5B03AD1A" w14:textId="77777777" w:rsidR="005C1984" w:rsidRDefault="005C1984" w:rsidP="00225365">
      <w:pPr>
        <w:spacing w:after="280" w:line="360" w:lineRule="auto"/>
        <w:rPr>
          <w:rFonts w:cs="Arial"/>
          <w:sz w:val="28"/>
          <w:szCs w:val="28"/>
        </w:rPr>
      </w:pPr>
    </w:p>
    <w:p w14:paraId="1C0611FB" w14:textId="77777777" w:rsidR="00837267" w:rsidRDefault="00837267" w:rsidP="00225365">
      <w:pPr>
        <w:spacing w:line="360" w:lineRule="auto"/>
      </w:pPr>
    </w:p>
    <w:p w14:paraId="2FEC7FC2" w14:textId="77777777" w:rsidR="00837267" w:rsidRDefault="00837267" w:rsidP="00225365">
      <w:pPr>
        <w:spacing w:line="360" w:lineRule="auto"/>
      </w:pPr>
    </w:p>
    <w:p w14:paraId="7F23DEAF" w14:textId="77777777" w:rsidR="00864B0A" w:rsidRDefault="00864B0A" w:rsidP="00225365">
      <w:pPr>
        <w:spacing w:line="360" w:lineRule="auto"/>
        <w:rPr>
          <w:sz w:val="28"/>
          <w:szCs w:val="28"/>
        </w:rPr>
      </w:pPr>
    </w:p>
    <w:p w14:paraId="1E22D8A9" w14:textId="77777777" w:rsidR="00864B0A" w:rsidRDefault="00864B0A" w:rsidP="00225365">
      <w:pPr>
        <w:spacing w:line="360" w:lineRule="auto"/>
        <w:rPr>
          <w:sz w:val="28"/>
          <w:szCs w:val="28"/>
        </w:rPr>
      </w:pPr>
    </w:p>
    <w:p w14:paraId="39DE9340" w14:textId="77777777" w:rsidR="00864B0A" w:rsidRDefault="00864B0A" w:rsidP="00225365">
      <w:pPr>
        <w:spacing w:line="360" w:lineRule="auto"/>
        <w:rPr>
          <w:sz w:val="28"/>
          <w:szCs w:val="28"/>
        </w:rPr>
      </w:pPr>
    </w:p>
    <w:sectPr w:rsidR="00864B0A" w:rsidSect="00C2283C">
      <w:pgSz w:w="11900" w:h="16840"/>
      <w:pgMar w:top="1440" w:right="1440" w:bottom="1440" w:left="1440" w:header="708" w:footer="708" w:gutter="0"/>
      <w:cols w:num="2" w:space="708" w:equalWidth="0">
        <w:col w:w="2778" w:space="708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E2280" w14:textId="77777777" w:rsidR="00D973C0" w:rsidRDefault="00D973C0" w:rsidP="00775DD2">
      <w:r>
        <w:separator/>
      </w:r>
    </w:p>
  </w:endnote>
  <w:endnote w:type="continuationSeparator" w:id="0">
    <w:p w14:paraId="627B923F" w14:textId="77777777" w:rsidR="00D973C0" w:rsidRDefault="00D973C0" w:rsidP="0077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F5964" w14:textId="77777777" w:rsidR="00D973C0" w:rsidRDefault="00D973C0" w:rsidP="005043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339CB4" w14:textId="77777777" w:rsidR="00D973C0" w:rsidRDefault="00D973C0" w:rsidP="00775DD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4561003"/>
      <w:docPartObj>
        <w:docPartGallery w:val="Page Numbers (Bottom of Page)"/>
        <w:docPartUnique/>
      </w:docPartObj>
    </w:sdtPr>
    <w:sdtContent>
      <w:sdt>
        <w:sdtPr>
          <w:id w:val="-2132003033"/>
          <w:docPartObj>
            <w:docPartGallery w:val="Page Numbers (Top of Page)"/>
            <w:docPartUnique/>
          </w:docPartObj>
        </w:sdtPr>
        <w:sdtContent>
          <w:p w14:paraId="130D155C" w14:textId="2D279945" w:rsidR="00D973C0" w:rsidRDefault="00D973C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1393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1393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20C1E6A" w14:textId="77777777" w:rsidR="00D973C0" w:rsidRDefault="00D973C0" w:rsidP="00775DD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51918" w14:textId="77777777" w:rsidR="00D973C0" w:rsidRDefault="00D973C0" w:rsidP="00775DD2">
      <w:r>
        <w:separator/>
      </w:r>
    </w:p>
  </w:footnote>
  <w:footnote w:type="continuationSeparator" w:id="0">
    <w:p w14:paraId="5A7217C1" w14:textId="77777777" w:rsidR="00D973C0" w:rsidRDefault="00D973C0" w:rsidP="00775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4202A"/>
    <w:multiLevelType w:val="hybridMultilevel"/>
    <w:tmpl w:val="60B21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65"/>
    <w:rsid w:val="000547CF"/>
    <w:rsid w:val="00063440"/>
    <w:rsid w:val="00076888"/>
    <w:rsid w:val="0008284D"/>
    <w:rsid w:val="000C07DB"/>
    <w:rsid w:val="001548C9"/>
    <w:rsid w:val="001F2C35"/>
    <w:rsid w:val="00225365"/>
    <w:rsid w:val="00266585"/>
    <w:rsid w:val="002838B8"/>
    <w:rsid w:val="00362920"/>
    <w:rsid w:val="00390F7F"/>
    <w:rsid w:val="003978A4"/>
    <w:rsid w:val="003D277D"/>
    <w:rsid w:val="003F6674"/>
    <w:rsid w:val="0041393A"/>
    <w:rsid w:val="00475C34"/>
    <w:rsid w:val="004A1CBC"/>
    <w:rsid w:val="004E3585"/>
    <w:rsid w:val="0050430C"/>
    <w:rsid w:val="00517908"/>
    <w:rsid w:val="00540D5E"/>
    <w:rsid w:val="00591ECE"/>
    <w:rsid w:val="00594E15"/>
    <w:rsid w:val="005B60A3"/>
    <w:rsid w:val="005C1984"/>
    <w:rsid w:val="006B402F"/>
    <w:rsid w:val="006C02E6"/>
    <w:rsid w:val="00723E82"/>
    <w:rsid w:val="00755199"/>
    <w:rsid w:val="00775DD2"/>
    <w:rsid w:val="00776EE7"/>
    <w:rsid w:val="00837267"/>
    <w:rsid w:val="00857511"/>
    <w:rsid w:val="00864B0A"/>
    <w:rsid w:val="00872493"/>
    <w:rsid w:val="0088297E"/>
    <w:rsid w:val="00957BEA"/>
    <w:rsid w:val="009B1D6D"/>
    <w:rsid w:val="00A23E39"/>
    <w:rsid w:val="00A36EB1"/>
    <w:rsid w:val="00B349A6"/>
    <w:rsid w:val="00BC39FB"/>
    <w:rsid w:val="00C10770"/>
    <w:rsid w:val="00C2283C"/>
    <w:rsid w:val="00C26CDC"/>
    <w:rsid w:val="00CD4AEF"/>
    <w:rsid w:val="00D611CA"/>
    <w:rsid w:val="00D973C0"/>
    <w:rsid w:val="00E4322B"/>
    <w:rsid w:val="00EB31D5"/>
    <w:rsid w:val="00ED772D"/>
    <w:rsid w:val="00EE0391"/>
    <w:rsid w:val="00EE1DB6"/>
    <w:rsid w:val="00FD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49D3ADE1"/>
  <w15:docId w15:val="{4718DBC4-A5B7-4C43-AE08-B128B6E2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365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365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25365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22536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5D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DD2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775DD2"/>
  </w:style>
  <w:style w:type="paragraph" w:styleId="BalloonText">
    <w:name w:val="Balloon Text"/>
    <w:basedOn w:val="Normal"/>
    <w:link w:val="BalloonTextChar"/>
    <w:uiPriority w:val="99"/>
    <w:semiHidden/>
    <w:unhideWhenUsed/>
    <w:rsid w:val="00857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11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8575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511"/>
    <w:rPr>
      <w:rFonts w:ascii="Arial" w:eastAsiaTheme="minorEastAsia" w:hAnsi="Arial"/>
      <w:szCs w:val="22"/>
      <w:lang w:val="en-AU" w:eastAsia="en-AU"/>
    </w:rPr>
  </w:style>
  <w:style w:type="table" w:styleId="TableGrid">
    <w:name w:val="Table Grid"/>
    <w:basedOn w:val="TableNormal"/>
    <w:uiPriority w:val="39"/>
    <w:rsid w:val="00063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6587BAEE.dotm</Template>
  <TotalTime>82</TotalTime>
  <Pages>5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Carmen Pratts-Hincks</cp:lastModifiedBy>
  <cp:revision>19</cp:revision>
  <cp:lastPrinted>2017-10-11T06:48:00Z</cp:lastPrinted>
  <dcterms:created xsi:type="dcterms:W3CDTF">2017-07-05T07:22:00Z</dcterms:created>
  <dcterms:modified xsi:type="dcterms:W3CDTF">2017-10-11T07:32:00Z</dcterms:modified>
</cp:coreProperties>
</file>